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113391616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-198755</wp:posOffset>
                </wp:positionV>
                <wp:extent cx="1196975" cy="5568950"/>
                <wp:effectExtent l="4445" t="4445" r="5080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54860" y="1078230"/>
                          <a:ext cx="1196975" cy="5568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B8E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0" w:firstLineChars="100"/>
                              <w:rPr>
                                <w:rFonts w:hint="eastAsia" w:ascii="弥勒古楷体" w:hAnsi="弥勒古楷体" w:eastAsia="弥勒古楷体" w:cs="弥勒古楷体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弥勒古楷体" w:hAnsi="弥勒古楷体" w:eastAsia="弥勒古楷体" w:cs="弥勒古楷体"/>
                                <w:sz w:val="96"/>
                                <w:szCs w:val="96"/>
                                <w:lang w:val="en-US" w:eastAsia="zh-CN"/>
                              </w:rPr>
                              <w:t>元旦晚会节目单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65pt;margin-top:-15.65pt;height:438.5pt;width:94.25pt;z-index:2113391616;mso-width-relative:page;mso-height-relative:page;" filled="f" stroked="t" coordsize="21600,21600" o:gfxdata="UEsDBAoAAAAAAIdO4kAAAAAAAAAAAAAAAAAEAAAAZHJzL1BLAwQUAAAACACHTuJAORfUCtoAAAAL&#10;AQAADwAAAGRycy9kb3ducmV2LnhtbE2PPU/DMBCGdyT+g3VIbK0TQpMojVMBEgNiaQsq6ubG1zhq&#10;bEe224Z/zzHBdq/u0ftRryYzsAv60DsrIJ0nwNC2TvW2E/D58TorgYUorZKDsyjgGwOsmtubWlbK&#10;Xe0GL9vYMTKxoZICdIxjxXloNRoZ5m5ES7+j80ZGkr7jyssrmZuBPyRJzo3sLSVoOeKLxva0PRsB&#10;6/fjPl8/Bdy9nb601/m0U/xZiPu7NFkCizjFPxh+61N1aKjTwZ2tCmwgXRYZoQJmWUoHEVmxoDEH&#10;AeXjogDe1Pz/huYHUEsDBBQAAAAIAIdO4kCCS5RcSAIAAFIEAAAOAAAAZHJzL2Uyb0RvYy54bWyt&#10;VM1uEzEQviPxDpbvdDdpkiZRN1VaKEKqaKXyc3a83mQlr8fYTnbLA8AbcOLCnefqc/DZm7YRcEJc&#10;vJ6ZT59nvpnZ07Ou0WynnK/JFHxwlHOmjKSyNuuCv393+WLKmQ/ClEKTUQW/U56fLZ4/O23tXA1p&#10;Q7pUjoHE+HlrC74Jwc6zzMuNaoQ/IqsMghW5RgSYbp2VTrRgb3Q2zPNJ1pIrrSOpvIf3ZR/ki8Rf&#10;VUqG66ryKjBdcOQW0unSuYpntjgV87UTdlPLfRriH7JoRG3w6CPVSxEE27r6D6qmlo48VeFIUpNR&#10;VdVSpRpQzSD/rZrbjbAq1QJxvH2Uyf8/Wvl2d+NYXaJ3Q86MaNCj+29f77//vP/xhcEHgVrr58Dd&#10;WiBDd04dwA9+D2esu6tcE7+oiCE+zMej6QSC3wGbn0yHx3upVReYjASD2WR2MuZMAjEeT6azcUJk&#10;T1TW+fBaUcPipeAOvUwSi92VD0gL0AdIfNnQZa116qc2rC345BiUMeJJ12UMJsOtVxfasZ2IE5GP&#10;zqevYi0gO4DB0gbOWHlfYbyFbtXt5VhReQc1HPUD5a28rJHllfDhRjhMEErHVoRrHJUmZEP7G2cb&#10;cp//5o/4givxAV/OWsxkwf2nrXCKM/3GoOmzwWgUhzgZo/HJEIY7jKwOI2bbXBCKHGADrUzXiA/6&#10;4Vo5aj5ifZbxXYSEkcit4Hi9v16EflOwflItlwmEsbUiXJlbKyN1r/xyG6iqU1OiUL06e/0wuEne&#10;/ZLFzTi0E+rpV7D4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kX1AraAAAACwEAAA8AAAAAAAAA&#10;AQAgAAAAIgAAAGRycy9kb3ducmV2LnhtbFBLAQIUABQAAAAIAIdO4kCCS5RcSAIAAFIEAAAOAAAA&#10;AAAAAAEAIAAAACkBAABkcnMvZTJvRG9jLnhtbFBLBQYAAAAABgAGAFkBAADjBQAAAAA=&#10;">
                <v:fill on="f" focussize="0,0"/>
                <v:stroke weight="0.5pt" color="#004B8E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ind w:firstLine="960" w:firstLineChars="100"/>
                        <w:rPr>
                          <w:rFonts w:hint="eastAsia" w:ascii="弥勒古楷体" w:hAnsi="弥勒古楷体" w:eastAsia="弥勒古楷体" w:cs="弥勒古楷体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弥勒古楷体" w:hAnsi="弥勒古楷体" w:eastAsia="弥勒古楷体" w:cs="弥勒古楷体"/>
                          <w:sz w:val="96"/>
                          <w:szCs w:val="96"/>
                          <w:lang w:val="en-US" w:eastAsia="zh-CN"/>
                        </w:rPr>
                        <w:t>元旦晚会节目单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113390592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-1289685</wp:posOffset>
            </wp:positionV>
            <wp:extent cx="5448300" cy="7706360"/>
            <wp:effectExtent l="0" t="0" r="0" b="2540"/>
            <wp:wrapNone/>
            <wp:docPr id="6" name="图片 6" descr="皮皮素材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皮皮素材 (1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985548800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-1162685</wp:posOffset>
            </wp:positionV>
            <wp:extent cx="5370830" cy="7597140"/>
            <wp:effectExtent l="0" t="0" r="1270" b="3810"/>
            <wp:wrapNone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3975121920" behindDoc="0" locked="0" layoutInCell="1" allowOverlap="1">
            <wp:simplePos x="0" y="0"/>
            <wp:positionH relativeFrom="column">
              <wp:posOffset>8835390</wp:posOffset>
            </wp:positionH>
            <wp:positionV relativeFrom="paragraph">
              <wp:posOffset>-1270000</wp:posOffset>
            </wp:positionV>
            <wp:extent cx="887730" cy="1045210"/>
            <wp:effectExtent l="0" t="0" r="7620" b="2540"/>
            <wp:wrapNone/>
            <wp:docPr id="30" name="图片 30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0150912" behindDoc="0" locked="0" layoutInCell="1" allowOverlap="1">
            <wp:simplePos x="0" y="0"/>
            <wp:positionH relativeFrom="column">
              <wp:posOffset>-1241425</wp:posOffset>
            </wp:positionH>
            <wp:positionV relativeFrom="paragraph">
              <wp:posOffset>-1532890</wp:posOffset>
            </wp:positionV>
            <wp:extent cx="3284855" cy="3402965"/>
            <wp:effectExtent l="0" t="0" r="10795" b="0"/>
            <wp:wrapNone/>
            <wp:docPr id="76" name="图片 7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rcRect b="2742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154188697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-666115</wp:posOffset>
            </wp:positionV>
            <wp:extent cx="774065" cy="911225"/>
            <wp:effectExtent l="0" t="0" r="6985" b="3175"/>
            <wp:wrapNone/>
            <wp:docPr id="44" name="图片 4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985549824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-1158240</wp:posOffset>
            </wp:positionV>
            <wp:extent cx="5370830" cy="7597140"/>
            <wp:effectExtent l="0" t="0" r="1270" b="3810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717089792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5500370</wp:posOffset>
            </wp:positionV>
            <wp:extent cx="5398135" cy="767080"/>
            <wp:effectExtent l="0" t="0" r="12065" b="13970"/>
            <wp:wrapNone/>
            <wp:docPr id="8" name="图片 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113389568" behindDoc="0" locked="0" layoutInCell="1" allowOverlap="1">
            <wp:simplePos x="0" y="0"/>
            <wp:positionH relativeFrom="column">
              <wp:posOffset>8874125</wp:posOffset>
            </wp:positionH>
            <wp:positionV relativeFrom="paragraph">
              <wp:posOffset>2267585</wp:posOffset>
            </wp:positionV>
            <wp:extent cx="1155065" cy="1358900"/>
            <wp:effectExtent l="0" t="0" r="6985" b="12700"/>
            <wp:wrapNone/>
            <wp:docPr id="14" name="图片 1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07854080" behindDoc="0" locked="0" layoutInCell="1" allowOverlap="1">
                <wp:simplePos x="0" y="0"/>
                <wp:positionH relativeFrom="column">
                  <wp:posOffset>7693660</wp:posOffset>
                </wp:positionH>
                <wp:positionV relativeFrom="paragraph">
                  <wp:posOffset>4896485</wp:posOffset>
                </wp:positionV>
                <wp:extent cx="488950" cy="488950"/>
                <wp:effectExtent l="6350" t="6350" r="19050" b="1905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488950"/>
                        </a:xfrm>
                        <a:prstGeom prst="ellipse">
                          <a:avLst/>
                        </a:prstGeom>
                        <a:solidFill>
                          <a:srgbClr val="348298"/>
                        </a:solidFill>
                        <a:ln>
                          <a:solidFill>
                            <a:srgbClr val="6D37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05.8pt;margin-top:385.55pt;height:38.5pt;width:38.5pt;z-index:-1887113216;v-text-anchor:middle;mso-width-relative:page;mso-height-relative:page;" fillcolor="#348298" filled="t" stroked="t" coordsize="21600,21600" o:gfxdata="UEsDBAoAAAAAAIdO4kAAAAAAAAAAAAAAAAAEAAAAZHJzL1BLAwQUAAAACACHTuJApmbcztcAAAAN&#10;AQAADwAAAGRycy9kb3ducmV2LnhtbE2PwU7DMAyG70i8Q2QkbixNhbasNN0BDS6cNiZxzRrTFhKn&#10;arJuvD3eCY6//en353pzCV7MOKUhkgG1KEAgtdEN1Bk4vL88aBApW3LWR0IDP5hg09ze1LZy8Uw7&#10;nPe5E1xCqbIG+pzHSsrU9hhsWsQRiXefcQo2c5w66SZ75vLgZVkUSxnsQHyhtyM+99h+70/BAG0/&#10;yH+9rZWdx1e3Hv0hu93WmPs7VTyByHjJfzBc9VkdGnY6xhO5JDznUqklswZWK6VAXJFSax4dDehH&#10;rUA2tfz/RfMLUEsDBBQAAAAIAIdO4kBBLEh6WQIAAKoEAAAOAAAAZHJzL2Uyb0RvYy54bWytVMtu&#10;EzEU3SPxD5b3ZJI0bZJRJ1XUqAipopUKYn3jsTOW/MJ2MgkfwFewZMtnwXdw7Zk2KXSFyMK5L9/H&#10;8blzebXXiuy4D9Kaio4GQ0q4YbaWZlPRjx9u3swoCRFMDcoaXtEDD/Rq8frVZetKPraNVTX3BJOY&#10;ULauok2MriyKwBquIQys4wadwnoNEVW/KWoPLWbXqhgPhxdFa33tvGU8BLSuOidd5PxCcBbvhAg8&#10;ElVR7C3m0+dznc5icQnlxoNrJOvbgH/oQoM0WPQp1QoikK2Xf6XSknkbrIgDZnVhhZCM5xlwmtHw&#10;j2keGnA8z4LgBPcEU/h/adn73b0nsq7o+YgSAxrf6Nf3Hz+/fSVoQHRaF0oMenD3vtcCimnUvfA6&#10;/eMQZJ8RPTwhyveRMDROZrP5OeLO0NXLmKU4XnY+xLfcapKEinKlpAtpZihhdxtiF/0YlczBKlnf&#10;SKWy4jfra+XJDvB9zyaz8XyWmsYCz8KUIS2yczwdpl4AeSYURBS1w8mD2VACaoMEZtHn2s9uh9Mi&#10;F6uz6dn0pSKpyRWEpmsmZ0hhUGoZkeNK6orOhunX31YGO034dogmaW3rA76Htx1Rg2M3EtPeQoj3&#10;4JGZ2D9uW7zDQyiLQ9leoqSx/stL9hSPhEEvJS0yHQf+vAXPKVHvDFJpPppM0mpkZXI+HaPiTz3r&#10;U4/Z6muLYCNbsLsspvioHkXhrf6ES7lMVdEFhmHtDtpeuY7dBuJaM75c5jBcBwfx1jw4lpIn3Ixd&#10;bqMVMpPgiE4PGi5Efuh+edPGneo56viJWf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mbcztcA&#10;AAANAQAADwAAAAAAAAABACAAAAAiAAAAZHJzL2Rvd25yZXYueG1sUEsBAhQAFAAAAAgAh07iQEEs&#10;SHpZAgAAqgQAAA4AAAAAAAAAAQAgAAAAJgEAAGRycy9lMm9Eb2MueG1sUEsFBgAAAAAGAAYAWQEA&#10;APEFAAAAAA==&#10;">
                <v:fill on="t" focussize="0,0"/>
                <v:stroke weight="1pt" color="#6D3737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32122880" behindDoc="0" locked="0" layoutInCell="1" allowOverlap="1">
                <wp:simplePos x="0" y="0"/>
                <wp:positionH relativeFrom="column">
                  <wp:posOffset>6059170</wp:posOffset>
                </wp:positionH>
                <wp:positionV relativeFrom="paragraph">
                  <wp:posOffset>4896485</wp:posOffset>
                </wp:positionV>
                <wp:extent cx="488950" cy="488950"/>
                <wp:effectExtent l="6350" t="6350" r="19050" b="19050"/>
                <wp:wrapNone/>
                <wp:docPr id="48" name="椭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488950"/>
                        </a:xfrm>
                        <a:prstGeom prst="ellipse">
                          <a:avLst/>
                        </a:prstGeom>
                        <a:solidFill>
                          <a:srgbClr val="348298"/>
                        </a:solidFill>
                        <a:ln>
                          <a:solidFill>
                            <a:srgbClr val="6D37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77.1pt;margin-top:385.55pt;height:38.5pt;width:38.5pt;z-index:-1462844416;v-text-anchor:middle;mso-width-relative:page;mso-height-relative:page;" fillcolor="#348298" filled="t" stroked="t" coordsize="21600,21600" o:gfxdata="UEsDBAoAAAAAAIdO4kAAAAAAAAAAAAAAAAAEAAAAZHJzL1BLAwQUAAAACACHTuJAo0aJQtgAAAAM&#10;AQAADwAAAGRycy9kb3ducmV2LnhtbE2PsU7DMBCGdyTewTokNmq7FJqkcTqgwsLUUon1GrtJwD5b&#10;sZuWt8edYLy7T/99f72+OMsmM8bBkwI5E8AMtV4P1CnYf7w+FMBiQtJoPRkFPybCurm9qbHS/kxb&#10;M+1Sx3IIxQoV9CmFivPY9sZhnPlgKN+OfnSY8jh2XI94zuHO8rkQz9zhQPlDj8G89Kb93p2cAtp8&#10;kv16LyVO4U2Xwe6T3m6Uur+TYgUsmUv6g+Gqn9WhyU4HfyIdmVVQPi3mGVWwXEoJ7EqIR5lXBwXF&#10;opDAm5r/L9H8AlBLAwQUAAAACACHTuJAwR5ZcFoCAACqBAAADgAAAGRycy9lMm9Eb2MueG1srVTN&#10;bhoxEL5X6jtYvpcFQgJBLBEKoqqEmkhp1fPgtVlL/qttWOgD9Cl67LWP1T5Hx95NIGlPVTmYGc94&#10;fr75Zmc3B63InvsgrSnpoNenhBtmK2m2Jf34YfVmQkmIYCpQ1vCSHnmgN/PXr2aNm/Khra2quCcY&#10;xIRp40pax+imRRFYzTWEnnXcoFFYryGi6rdF5aHB6FoVw37/qmisr5y3jIeAt8vWSOc5vhCcxTsh&#10;Ao9ElRRri/n0+dyks5jPYLr14GrJujLgH6rQIA0mfQq1hAhk5+UfobRk3gYrYo9ZXVghJOO5B+xm&#10;0H/RzUMNjudeEJzgnmAK/y8se7+/90RWJR3hpAxonNGv7z9+fvtK8ALRaVyYotODu/edFlBMrR6E&#10;1+kfmyCHjOjxCVF+iITh5Wgyub5E3BmaOhmjFKfHzof4lltNklBSrpR0IfUMU9ivQ2y9H73SdbBK&#10;ViupVFb8dnOrPNkDzvdiNBle56IxwTM3ZUiD7ByO+6kWQJ4JBRFF7bDzYLaUgNoigVn0Ofez1+E8&#10;ydXyYnwxTsi8TJKKXEKo22JyhJZeWkbkuJK6pJN++nWvlcEgCd8W0SRtbHXEeXjbEjU4tpIYdg0h&#10;3oNHZmL9uG3xDg+hLDZlO4mS2vovf7tP/kgYtFLSINOx4c878JwS9c4gla4Ho1FajayMLsdDVPy5&#10;ZXNuMTt9axHsAe61Y1lM/lE9isJb/QmXcpGyogkMw9wttJ1yG9sNxLVmfLHIbrgODuLaPDiWgqfh&#10;GrvYRStkJsEJnQ40XIg8g25508ad69nr9ImZ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RolC&#10;2AAAAAwBAAAPAAAAAAAAAAEAIAAAACIAAABkcnMvZG93bnJldi54bWxQSwECFAAUAAAACACHTuJA&#10;wR5ZcFoCAACqBAAADgAAAAAAAAABACAAAAAnAQAAZHJzL2Uyb0RvYy54bWxQSwUGAAAAAAYABgBZ&#10;AQAA8wUAAAAA&#10;">
                <v:fill on="t" focussize="0,0"/>
                <v:stroke weight="1pt" color="#6D3737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1182522368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5470525</wp:posOffset>
            </wp:positionV>
            <wp:extent cx="5398135" cy="767080"/>
            <wp:effectExtent l="0" t="0" r="12065" b="1397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br w:type="page"/>
      </w:r>
    </w:p>
    <w:p>
      <w:pPr>
        <w:rPr>
          <w:rFonts w:hint="eastAsia" w:eastAsiaTheme="minor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113393664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-32385</wp:posOffset>
                </wp:positionV>
                <wp:extent cx="6588125" cy="99187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3435" y="1209675"/>
                          <a:ext cx="6588125" cy="99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40" w:firstLineChars="200"/>
                              <w:rPr>
                                <w:rFonts w:hint="eastAsia" w:ascii="弥勒古楷体" w:hAnsi="弥勒古楷体" w:eastAsia="弥勒古楷体" w:cs="弥勒古楷体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弥勒古楷体" w:hAnsi="弥勒古楷体" w:eastAsia="弥勒古楷体" w:cs="弥勒古楷体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元   旦  晚  会  节  目  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95pt;margin-top:-2.55pt;height:78.1pt;width:518.75pt;z-index:2113393664;mso-width-relative:page;mso-height-relative:page;" filled="f" stroked="f" coordsize="21600,21600" o:gfxdata="UEsDBAoAAAAAAIdO4kAAAAAAAAAAAAAAAAAEAAAAZHJzL1BLAwQUAAAACACHTuJA2bmHKdwAAAAL&#10;AQAADwAAAGRycy9kb3ducmV2LnhtbE2Py07DMBBF90j8gzVI7FrboUElxKlQpAoJwaKlG3aT2E0i&#10;7HGI3Qd8Pe4KdjOaozvnlquzs+xopjB4UiDnApih1uuBOgW79/VsCSxEJI3Wk1HwbQKsquurEgvt&#10;T7Qxx23sWAqhUKCCPsax4Dy0vXEY5n40lG57PzmMaZ06ric8pXBneSbEPXc4UPrQ42jq3rSf24NT&#10;8FKv33DTZG75Y+vn1/3T+LX7yJW6vZHiEVg05/gHw0U/qUOVnBp/IB2YVZCJ/CGhCma5BHYBssXd&#10;AliTplxK4FXJ/3eofgFQSwMEFAAAAAgAh07iQPW5R+ArAgAAJgQAAA4AAABkcnMvZTJvRG9jLnht&#10;bK1TS44TMRDdI3EHy3vSn/yjdEZhRkFIETNSQKwdt51uyT9sJ93hAHADVmzYc66cg7I7yUTACrFx&#10;l12v6/Pq1fyulQIdmHW1VgXOeilGTFFd1mpX4A/vV68mGDlPVEmEVqzAR+bw3eLli3ljZizXlRYl&#10;swiCKDdrTIEr780sSRytmCSupw1T4OTaSuLhandJaUkD0aVI8jQdJY22pbGaMufg9aFz4kWMzzmj&#10;/pFzxzwSBYbafDxtPLfhTBZzMttZYqqanssg/1CFJLWCpNdQD8QTtLf1H6FkTa12mvse1TLRnNeU&#10;xR6gmyz9rZtNRQyLvQA5zlxpcv8vLH13eLKoLgs8GGGkiIQZnb59PX3/efrxBcEbENQYNwPcxgDS&#10;t691C4O+vDt4DH233MrwhY4Q+PN00h/0hxgdAZun09F42FHNWo8oAEbDySTLAUABMZ1mk3GcRfIc&#10;yVjn3zAtUTAKbGGUkWFyWDsPVQH0AgmJlV7VQsRxCoUayNAfpvGHqwf+EAp+DP10dQfLt9v23ORW&#10;l0fo0epOJs7QVQ3J18T5J2JBF6Ag0Lp/hIMLDUn02cKo0vbz394DHsYFXowa0FmB3ac9sQwj8VbB&#10;IKfZYBCEGS+D4TiHi731bG89ai/vNUg5g60yNJoB78XF5FbLj7ASy5AVXERRyF1gfzHvfad+WCnK&#10;lssIAika4tdqY2gI3dG53HvN68h0oKnj5sweiDEO4Lw4Qe2394h6Xu/F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m5hyncAAAACwEAAA8AAAAAAAAAAQAgAAAAIgAAAGRycy9kb3ducmV2LnhtbFBL&#10;AQIUABQAAAAIAIdO4kD1uUfg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040" w:firstLineChars="200"/>
                        <w:rPr>
                          <w:rFonts w:hint="eastAsia" w:ascii="弥勒古楷体" w:hAnsi="弥勒古楷体" w:eastAsia="弥勒古楷体" w:cs="弥勒古楷体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弥勒古楷体" w:hAnsi="弥勒古楷体" w:eastAsia="弥勒古楷体" w:cs="弥勒古楷体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元   旦  晚  会  节  目  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3612744704" behindDoc="0" locked="0" layoutInCell="1" allowOverlap="1">
            <wp:simplePos x="0" y="0"/>
            <wp:positionH relativeFrom="column">
              <wp:posOffset>6869430</wp:posOffset>
            </wp:positionH>
            <wp:positionV relativeFrom="paragraph">
              <wp:posOffset>-916305</wp:posOffset>
            </wp:positionV>
            <wp:extent cx="3499485" cy="1234440"/>
            <wp:effectExtent l="0" t="0" r="0" b="10160"/>
            <wp:wrapNone/>
            <wp:docPr id="71" name="图片 7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4079684608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-1137285</wp:posOffset>
            </wp:positionV>
            <wp:extent cx="4398010" cy="1551305"/>
            <wp:effectExtent l="0" t="0" r="0" b="10795"/>
            <wp:wrapNone/>
            <wp:docPr id="70" name="图片 70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11339264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6350</wp:posOffset>
                </wp:positionV>
                <wp:extent cx="7005955" cy="535940"/>
                <wp:effectExtent l="6350" t="6350" r="10795" b="1651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560" y="1289050"/>
                          <a:ext cx="7005955" cy="535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1.7pt;margin-top:0.5pt;height:42.2pt;width:551.65pt;z-index:2113392640;v-text-anchor:middle;mso-width-relative:page;mso-height-relative:page;" fillcolor="#5B9BD5 [3204]" filled="t" stroked="t" coordsize="21600,21600" arcsize="0.166666666666667" o:gfxdata="UEsDBAoAAAAAAIdO4kAAAAAAAAAAAAAAAAAEAAAAZHJzL1BLAwQUAAAACACHTuJAqYzku9QAAAAJ&#10;AQAADwAAAGRycy9kb3ducmV2LnhtbE2PwU7DMBBE70j8g7VIXBC1U0IpIU4PiFy4UfgAN16SgL2O&#10;bKcNf8/2BLcdzWj2Tb1bvBNHjGkMpKFYKRBIXbAj9Ro+3tvbLYiUDVnjAqGGH0yway4valPZcKI3&#10;PO5zL7iEUmU0DDlPlZSpG9CbtAoTEnufIXqTWcZe2mhOXO6dXCu1kd6MxB8GM+HzgN33fvYaHr+W&#10;WCxu9OWc6Ea1r6HtX4LW11eFegKRccl/YTjjMzo0zHQIM9kkHOvyruQoHzzp7K/LzQOIg4btfQmy&#10;qeX/Bc0vUEsDBBQAAAAIAIdO4kA8K29/hwIAAOAEAAAOAAAAZHJzL2Uyb0RvYy54bWytVM1uEzEQ&#10;viPxDpbvdDdptm2ibqo0URFSRSsK4ux4vdmV/IftJC0PwANwRkLigngIHqeCx+Czd9umwAmRgzOz&#10;83l+vpnx8cm1kmQjnG+NLulgL6dEaG6qVq9K+ub12bMjSnxgumLSaFHSG+HpyfTpk+OtnYihaYys&#10;hCNwov1ka0vahGAnWeZ5IxTze8YKDWNtnGIBqltllWNbeFcyG+b5QbY1rrLOcOE9vi46I50m/3Ut&#10;eLioay8CkSVFbiGdLp3LeGbTYzZZOWablvdpsH/IQrFWI+i9qwULjKxd+4cr1XJnvKnDHjcqM3Xd&#10;cpFqQDWD/LdqrhpmRaoF5Hh7T5P/f275y82lI21V0lFBiWYKPbr99OHn148/Pn+7/f6F4DM42lo/&#10;AfTKXrpe8xBjwde1U/EfpZDrkg73h4PiAEzfYBqGR+O86DkW14FwAA7zvBgXiMWBKPaL8SgBsgdP&#10;1vnwXBhFolBSZ9a6eoVGJn7Z5twHpAD8HS5G90a21VkrZVLcajmXjmwYml6cjk8XqQZceQSTmmxj&#10;ksgI2TAMXy1ZgKgs6PB6RQmTK0w1Dy7FfnTb7wYZDQ4H43kHalgl+tA5fpG9GLmDd/JusrGKBfNN&#10;dyWF6IZStQGbIVtV0qPo6M6T1HAS+9F1IEpLU92gi8504+0tP2vh9pz5cMkc5hkFYkfDBY5aGlRt&#10;eomSxrj3f/se8RgzWCnZYj/AyLs1c4IS+UJjAMeDETpHQlJGxeEQitu1LHcteq3mBt0Y4DWwPIkR&#10;H+SdWDuj3mKVZzEqTExzxO6475V56PYWjwEXs1mCYYksC+f6yvLoPHZfm9k6mLpNU/LATk8a1ij1&#10;oF/5uKe7ekI9PEzT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mM5LvUAAAACQEAAA8AAAAAAAAA&#10;AQAgAAAAIgAAAGRycy9kb3ducmV2LnhtbFBLAQIUABQAAAAIAIdO4kA8K29/hwIAAOAEAAAOAAAA&#10;AAAAAAEAIAAAACMBAABkcnMvZTJvRG9jLnhtbFBLBQYAAAAABgAGAFkBAAAcBg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985547776" behindDoc="0" locked="0" layoutInCell="1" allowOverlap="1">
            <wp:simplePos x="0" y="0"/>
            <wp:positionH relativeFrom="column">
              <wp:posOffset>7503795</wp:posOffset>
            </wp:positionH>
            <wp:positionV relativeFrom="paragraph">
              <wp:posOffset>3604260</wp:posOffset>
            </wp:positionV>
            <wp:extent cx="2809240" cy="2656840"/>
            <wp:effectExtent l="0" t="0" r="0" b="0"/>
            <wp:wrapNone/>
            <wp:docPr id="68" name="图片 6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12748800" behindDoc="0" locked="0" layoutInCell="1" allowOverlap="1">
                <wp:simplePos x="0" y="0"/>
                <wp:positionH relativeFrom="column">
                  <wp:posOffset>9037955</wp:posOffset>
                </wp:positionH>
                <wp:positionV relativeFrom="paragraph">
                  <wp:posOffset>680720</wp:posOffset>
                </wp:positionV>
                <wp:extent cx="0" cy="2759075"/>
                <wp:effectExtent l="0" t="0" r="0" b="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9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4D2B2A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11.65pt;margin-top:53.6pt;height:217.25pt;width:0pt;z-index:-682218496;mso-width-relative:page;mso-height-relative:page;" filled="f" stroked="t" coordsize="21600,21600" o:gfxdata="UEsDBAoAAAAAAIdO4kAAAAAAAAAAAAAAAAAEAAAAZHJzL1BLAwQUAAAACACHTuJAiQ5nItsAAAAN&#10;AQAADwAAAGRycy9kb3ducmV2LnhtbE2PT0vDQBDF74LfYRnBm91NWq3EbIooBVE8GIvgbZud/LHZ&#10;2ZDdtvHbO8WD3ubNPN77Tb6aXC8OOIbOk4ZkpkAgVd521GjYvK+vbkGEaMia3hNq+MYAq+L8LDeZ&#10;9Ud6w0MZG8EhFDKjoY1xyKQMVYvOhJkfkPhW+9GZyHJspB3NkcNdL1OlbqQzHXFDawZ8aLHalXvH&#10;vU9VnX6tX+pN+RmfH6cPdd+97rS+vEjUHYiIU/wzwwmf0aFgpq3fkw2iZ71I53P28qSWKYiT5Xe1&#10;1XC9SJYgi1z+/6L4AVBLAwQUAAAACACHTuJAwa3+7dIBAABnAwAADgAAAGRycy9lMm9Eb2MueG1s&#10;rVNLjtQwEN0jcQfLezqZMD09RJ0ewUTDBkFLwAGqHTux5J9s0+m+BBdAYgcrlrPnNgzHoOyEHj47&#10;RBaVcrnqud5zeX110IrsuQ/SmoaeLUpKuGG2k6Zv6Ns3N48uKQkRTAfKGt7QIw/0avPwwXp0Na/s&#10;YFXHPUEQE+rRNXSI0dVFEdjANYSFddzgprBeQ8Sl74vOw4joWhVVWV4Uo/Wd85bxEDDaTpt0k/GF&#10;4Cy+EiLwSFRDsbeYrc92l2yxWUPde3CDZHMb8A9daJAGDz1BtRCBvPPyLygtmbfBirhgVhdWCMl4&#10;5oBszso/2LwewPHMBcUJ7iRT+H+w7OV+64nsGro6p8SAxju6+3D77f2n718/or378pngDso0ulBj&#10;9rXZ+nkV3NYnzgfhdfojG3LI0h5P0vJDJGwKMoxWq+WTcrVMeMV9ofMhPudWk+Q0VEmTWEMN+xch&#10;Tqk/U1LY2BupFMahVoaMDb14vMS7ZYDzIxREdLVDRsH0lIDqcTBZ9BkxWCW7VJ2Kg+9318qTPeBw&#10;nLfVs+rp3NhvaenoFsIw5XXotTamRKi1jDi9SuqGXpbpm+uVQX5JsEmi5O1sd8zK5TjeZlZgnrw0&#10;Lr+uc/X9+9j8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kOZyLbAAAADQEAAA8AAAAAAAAAAQAg&#10;AAAAIgAAAGRycy9kb3ducmV2LnhtbFBLAQIUABQAAAAIAIdO4kDBrf7t0gEAAGcDAAAOAAAAAAAA&#10;AAEAIAAAACoBAABkcnMvZTJvRG9jLnhtbFBLBQYAAAAABgAGAFkBAABuBQAAAAA=&#10;">
                <v:fill on="f" focussize="0,0"/>
                <v:stroke weight="0.5pt" color="#4D2B2A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79686656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773430</wp:posOffset>
                </wp:positionV>
                <wp:extent cx="0" cy="4238625"/>
                <wp:effectExtent l="5080" t="0" r="13970" b="9525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96595" y="1916430"/>
                          <a:ext cx="0" cy="4238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4D2B2A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15pt;margin-top:60.9pt;height:333.75pt;width:0pt;z-index:-215280640;mso-width-relative:page;mso-height-relative:page;" filled="f" stroked="t" coordsize="21600,21600" o:gfxdata="UEsDBAoAAAAAAIdO4kAAAAAAAAAAAAAAAAAEAAAAZHJzL1BLAwQUAAAACACHTuJAI0BGitoAAAAL&#10;AQAADwAAAGRycy9kb3ducmV2LnhtbE2PT0vDQBDF74LfYRnBW7ubRLSN2RRRCqL0YCwFb9tk8sdm&#10;Z0N228Zv74gHPc68x3u/l60m24sTjr5zpCGaKxBIpas6ajRs39ezBQgfDFWmd4QavtDDKr+8yExa&#10;uTO94akIjeAQ8qnR0IYwpFL6skVr/NwNSKzVbrQm8Dk2shrNmcNtL2OlbqU1HXFDawZ8bLE8FEfL&#10;vc9lHX+uX+tt8RFenqadeug2B62vryJ1DyLgFP7M8IPP6JAz094dqfKi1zBLbhK2shBHvIEdv5+9&#10;hrvFMgGZZ/L/hvwbUEsDBBQAAAAIAIdO4kAQl5KO3gEAAHIDAAAOAAAAZHJzL2Uyb0RvYy54bWyt&#10;U8uu0zAQ3SPxD5b3NGnahjZqegU3umwQVAI+YOo4iSW/ZJum/Ql+AIkdrFiy52+4fAZjN9zLY4fo&#10;Yjqex/Gc48n26qQkOXLnhdE1nc9ySrhmphW6r+mb1zeP1pT4ALoFaTSv6Zl7erV7+GA72ooXZjCy&#10;5Y4giPbVaGs6hGCrLPNs4Ar8zFiuMdkZpyDg0fVZ62BEdCWzIs/LbDSutc4w7j1Gm0uS7hJ+13EW&#10;Xnad54HImuJsIVmX7CHabLeFqndgB8GmMeAfplAgNF56B9VAAPLWib+glGDOeNOFGTMqM10nGE8c&#10;kM08/4PNqwEsT1xQHG/vZPL/D5a9OO4dEW1NHy8o0aDwjW7ff/n27uP3rx/Q3n7+RDCDMo3WV1h9&#10;rfduOnm7d5HzqXMq/iMbcqppuSlXmxUlZ9yHzbxcLiaV+SkQhnl8Boa5ZbFYl8UqQmf3GNb58Iwb&#10;RaJTUyl0FAAqOD734VL6sySGtbkRUmIcKqnJiJcvVhEfcJU6CQFdZZGc1z0lIHvcURZcQvRGijZ2&#10;x2bv+sO1dOQIuCfLpnhaPJkG+60sXt2AHy51LXqNCbEQKiUCLrIUqqbrPP6mfqmRX9Tuolb0DqY9&#10;JxFTHB82KTAtYdycX8+p+/5T2f0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I0BGitoAAAALAQAA&#10;DwAAAAAAAAABACAAAAAiAAAAZHJzL2Rvd25yZXYueG1sUEsBAhQAFAAAAAgAh07iQBCXko7eAQAA&#10;cgMAAA4AAAAAAAAAAQAgAAAAKQEAAGRycy9lMm9Eb2MueG1sUEsFBgAAAAAGAAYAWQEAAHkFAAAA&#10;AA==&#10;">
                <v:fill on="f" focussize="0,0"/>
                <v:stroke weight="0.5pt" color="#4D2B2A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19255040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-575945</wp:posOffset>
                </wp:positionV>
                <wp:extent cx="841375" cy="841375"/>
                <wp:effectExtent l="6350" t="6350" r="9525" b="9525"/>
                <wp:wrapNone/>
                <wp:docPr id="66" name="椭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841375"/>
                        </a:xfrm>
                        <a:prstGeom prst="ellipse">
                          <a:avLst/>
                        </a:prstGeom>
                        <a:solidFill>
                          <a:srgbClr val="348298"/>
                        </a:solidFill>
                        <a:ln>
                          <a:solidFill>
                            <a:srgbClr val="7842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60.35pt;margin-top:-45.35pt;height:66.25pt;width:66.25pt;z-index:-1375712256;v-text-anchor:middle;mso-width-relative:page;mso-height-relative:page;" fillcolor="#348298" filled="t" stroked="t" coordsize="21600,21600" o:gfxdata="UEsDBAoAAAAAAIdO4kAAAAAAAAAAAAAAAAAEAAAAZHJzL1BLAwQUAAAACACHTuJA+vDPYtsAAAAL&#10;AQAADwAAAGRycy9kb3ducmV2LnhtbE2PwW7CMAyG75P2DpEn7QZJu8Ggq8thGpq0AxIwgbiFJjQd&#10;jVM1Abq3X3rabrb86ff354veNuyqO187QkjGApim0qmaKoSv7XI0A+aDJCUbRxrhR3tYFPd3ucyU&#10;u9FaXzehYjGEfCYRTAhtxrkvjbbSj12rKd5OrrMyxLWruOrkLYbbhqdCTLmVNcUPRrb6zejyvLlY&#10;hBV9TA77U7/73ibLd7sycnrefSI+PiTiFVjQffiDYdCP6lBEp6O7kPKsQZin4iWiCKP5MAyEmDyl&#10;wI4Iz8kMeJHz/x2KX1BLAwQUAAAACACHTuJAGRuK6loCAACqBAAADgAAAGRycy9lMm9Eb2MueG1s&#10;rVTLbhMxFN0j8Q+W93SS6bRJR51UUasipIpWKoj1jcfOWPIL28mkfABfwZItnwXfwbVnmqbQFSIL&#10;5758H8fnzvnFTiuy5T5Iaxo6PZpQwg2zrTTrhn78cP1mTkmIYFpQ1vCGPvBALxavX533rual7axq&#10;uSeYxIS6dw3tYnR1UQTWcQ3hyDpu0Cms1xBR9eui9dBjdq2KcjI5LXrrW+ct4yGg9Wpw0kXOLwRn&#10;8VaIwCNRDcXeYj59PlfpLBbnUK89uE6ysQ34hy40SINF96muIALZePlXKi2Zt8GKeMSsLqwQkvE8&#10;A04znfwxzX0HjudZEJzg9jCF/5eWvd/eeSLbhp6eUmJA4xv9+v7j57evBA2ITu9CjUH37s6PWkAx&#10;jboTXqd/HILsMqIPe0T5LhKGxnk1PZ6dUMLQNcqYpXi67HyIb7nVJAkN5UpJF9LMUMP2JsQh+jEq&#10;mYNVsr2WSmXFr1eXypMt4PseV/PybJ6axgLPwpQhPbKznE2QAwyQZ0JBRFE7nDyYNSWg1khgFn2u&#10;/ex2OCwym1dlVb5UJDV5BaEbmskZUhjUWkbkuJIaMZik33hbGew04TsgmqSVbR/wPbwdiBocu5aY&#10;9gZCvAOPzMT+cdviLR5CWRzKjhIlnfVfXrKneCQMeinpkek48OcNeE6JemeQSmfTqkqrkZXqZFai&#10;4g89q0OP2ehLi2BPca8dy2KKj+pRFN7qT7iUy1QVXWAY1h6gHZXLOGwgrjXjy2UOw3VwEG/MvWMp&#10;ecLN2OUmWiEzCZ7QGUHDhcgPPS5v2rhDPUc9fWI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6&#10;8M9i2wAAAAsBAAAPAAAAAAAAAAEAIAAAACIAAABkcnMvZG93bnJldi54bWxQSwECFAAUAAAACACH&#10;TuJAGRuK6loCAACqBAAADgAAAAAAAAABACAAAAAqAQAAZHJzL2Uyb0RvYy54bWxQSwUGAAAAAAYA&#10;BgBZAQAA9gUAAAAA&#10;">
                <v:fill on="t" focussize="0,0"/>
                <v:stroke weight="1pt" color="#784242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72512256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-575945</wp:posOffset>
                </wp:positionV>
                <wp:extent cx="841375" cy="841375"/>
                <wp:effectExtent l="6350" t="6350" r="9525" b="9525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841375"/>
                        </a:xfrm>
                        <a:prstGeom prst="ellipse">
                          <a:avLst/>
                        </a:prstGeom>
                        <a:solidFill>
                          <a:srgbClr val="348298"/>
                        </a:solidFill>
                        <a:ln>
                          <a:solidFill>
                            <a:srgbClr val="7842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5.1pt;margin-top:-45.35pt;height:66.25pt;width:66.25pt;z-index:-1722455040;v-text-anchor:middle;mso-width-relative:page;mso-height-relative:page;" fillcolor="#348298" filled="t" stroked="t" coordsize="21600,21600" o:gfxdata="UEsDBAoAAAAAAIdO4kAAAAAAAAAAAAAAAAAEAAAAZHJzL1BLAwQUAAAACACHTuJA1AwOitsAAAAK&#10;AQAADwAAAGRycy9kb3ducmV2LnhtbE2PwU7DMAyG70i8Q2QkblvSCspWmu6AmJA4TGJDQ9y8NmvK&#10;Gqdqsq17+5kT3Gz9n35/Lhaj68TJDKH1pCGZKhCGKl+31Gj43CwnMxAhItXYeTIaLibAory9KTCv&#10;/Zk+zGkdG8ElFHLUYGPscylDZY3DMPW9Ic72fnAYeR0aWQ945nLXyVSpTDpsiS9Y7M2LNdVhfXQa&#10;VvT2+P21H7c/m2T56lYWs8P2Xev7u0Q9g4hmjH8w/OqzOpTstPNHqoPoNDzMVcqohslcPYFgIktT&#10;HnYcJTOQZSH/v1BeAVBLAwQUAAAACACHTuJAgbXW8FkCAACqBAAADgAAAGRycy9lMm9Eb2MueG1s&#10;rVTLbhMxFN0j8Q+W93SS6bRJR51UUasipIpWKoj1jcfOWPIL28mkfABfwZItnwXfwbVnmqbQFSIL&#10;5758H8fnzvnFTiuy5T5Iaxo6PZpQwg2zrTTrhn78cP1mTkmIYFpQ1vCGPvBALxavX533rual7axq&#10;uSeYxIS6dw3tYnR1UQTWcQ3hyDpu0Cms1xBR9eui9dBjdq2KcjI5LXrrW+ct4yGg9Wpw0kXOLwRn&#10;8VaIwCNRDcXeYj59PlfpLBbnUK89uE6ysQ34hy40SINF96muIALZePlXKi2Zt8GKeMSsLqwQkvE8&#10;A04znfwxzX0HjudZEJzg9jCF/5eWvd/eeSLbhp5OKTGg8Y1+ff/x89tXggZEp3ehxqB7d+dHLaCY&#10;Rt0Jr9M/DkF2GdGHPaJ8FwlD47yaHs9OKGHoGmXMUjxddj7Et9xqkoSGcqWkC2lmqGF7E+IQ/RiV&#10;zMEq2V5LpbLi16tL5ckW8H2Pq3l5Nk9NY4FnYcqQHtlZzibIAQbIM6EgoqgdTh7MmhJQayQwiz7X&#10;fnY7HBaZzauyKl8qkpq8gtANzeQMKQxqLSNyXEmNGEzSb7ytDHaa8B0QTdLKtg/4Ht4ORA2OXUtM&#10;ewMh3oFHZmL/uG3xFg+hLA5lR4mSzvovL9lTPBIGvZT0yHQc+PMGPKdEvTNIpbNpVaXVyEp1MitR&#10;8Yee1aHHbPSlRbCRLdhdFlN8VI+i8FZ/wqVcpqroAsOw9gDtqFzGYQNxrRlfLnMYroODeGPuHUvJ&#10;E27GLjfRCplJ8ITOCBouRH7ocXnTxh3qOerpE7P4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QM&#10;DorbAAAACgEAAA8AAAAAAAAAAQAgAAAAIgAAAGRycy9kb3ducmV2LnhtbFBLAQIUABQAAAAIAIdO&#10;4kCBtdbwWQIAAKoEAAAOAAAAAAAAAAEAIAAAACoBAABkcnMvZTJvRG9jLnhtbFBLBQYAAAAABgAG&#10;AFkBAAD1BQAAAAA=&#10;">
                <v:fill on="t" focussize="0,0"/>
                <v:stroke weight="1pt" color="#784242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19255040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-575945</wp:posOffset>
                </wp:positionV>
                <wp:extent cx="841375" cy="841375"/>
                <wp:effectExtent l="6350" t="6350" r="9525" b="9525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841375"/>
                        </a:xfrm>
                        <a:prstGeom prst="ellipse">
                          <a:avLst/>
                        </a:prstGeom>
                        <a:solidFill>
                          <a:srgbClr val="348298"/>
                        </a:solidFill>
                        <a:ln>
                          <a:solidFill>
                            <a:srgbClr val="7842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6.85pt;margin-top:-45.35pt;height:66.25pt;width:66.25pt;z-index:-1375712256;v-text-anchor:middle;mso-width-relative:page;mso-height-relative:page;" fillcolor="#348298" filled="t" stroked="t" coordsize="21600,21600" o:gfxdata="UEsDBAoAAAAAAIdO4kAAAAAAAAAAAAAAAAAEAAAAZHJzL1BLAwQUAAAACACHTuJAr76mfNwAAAAK&#10;AQAADwAAAGRycy9kb3ducmV2LnhtbE2PwU4CMRCG7ya+QzMm3qBd0ALLdjkYiYkHEsFgvA3bsl3Z&#10;TjfbAuvbW096m8l8+ef7i9XgWnYxfWg8KcjGApihyuuGagXvu/VoDixEJI2tJ6Pg2wRYlbc3Beba&#10;X+nNXLaxZimEQo4KbIxdznmorHEYxr4zlG5H3zuMae1rrnu8pnDX8okQkjtsKH2w2Jkna6rT9uwU&#10;bOjl8fPjOOy/dtn62W0sytP+Van7u0wsgUUzxD8YfvWTOpTJ6eDPpANrFcjpdJZQBaOFSEMiZlJO&#10;gB0UPGRz4GXB/1cofwBQSwMEFAAAAAgAh07iQGeoE3BaAgAAqgQAAA4AAABkcnMvZTJvRG9jLnht&#10;bK1Uy24TMRTdI/EPlvd0kum0SUedVFGrIqSKViqI9Y3HzljyC9vJpHwAX8GSLZ8F38G1Z5qm0BUi&#10;C+e+fB/H5875xU4rsuU+SGsaOj2aUMINs60064Z+/HD9Zk5JiGBaUNbwhj7wQC8Wr1+d967mpe2s&#10;arknmMSEuncN7WJ0dVEE1nEN4cg6btAprNcQUfXrovXQY3atinIyOS1661vnLeMhoPVqcNJFzi8E&#10;Z/FWiMAjUQ3F3mI+fT5X6SwW51CvPbhOsrEN+IcuNEiDRfepriAC2Xj5VyotmbfBinjErC6sEJLx&#10;PANOM538Mc19B47nWRCc4PYwhf+Xlr3f3nki24aeHlNiQOMb/fr+4+e3rwQNiE7vQo1B9+7Oj1pA&#10;MY26E16nfxyC7DKiD3tE+S4ShsZ5NT2enVDC0DXKmKV4uux8iG+51SQJDeVKSRfSzFDD9ibEIfox&#10;KpmDVbK9lkplxa9Xl8qTLeD7Hlfz8myemsYCz8KUIT2ys5xNkAMMkGdCQURRO5w8mDUloNZIYBZ9&#10;rv3sdjgsMptXZVW+VCQ1eQWhG5rJGVIY1FpG5LiSGjGYpN94WxnsNOE7IJqklW0f8D28HYgaHLuW&#10;mPYGQrwDj8zE/nHb4i0eQlkcyo4SJZ31X16yp3gkDHop6ZHpOPDnDXhOiXpnkEpn06pKq5GV6mRW&#10;ouIPPatDj9noS4tgT3GvHctiio/qURTe6k+4lMtUFV1gGNYeoB2VyzhsIK4148tlDsN1cBBvzL1j&#10;KXnCzdjlJlohMwme0BlBw4XIDz0ub9q4Qz1HPX1iF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r76mfNwAAAAKAQAADwAAAAAAAAABACAAAAAiAAAAZHJzL2Rvd25yZXYueG1sUEsBAhQAFAAAAAgA&#10;h07iQGeoE3BaAgAAqgQAAA4AAAAAAAAAAQAgAAAAKwEAAGRycy9lMm9Eb2MueG1sUEsFBgAAAAAG&#10;AAYAWQEAAPcFAAAAAA==&#10;">
                <v:fill on="t" focussize="0,0"/>
                <v:stroke weight="1pt" color="#784242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1647954944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5671820</wp:posOffset>
            </wp:positionV>
            <wp:extent cx="5398135" cy="767080"/>
            <wp:effectExtent l="0" t="0" r="12065" b="13970"/>
            <wp:wrapNone/>
            <wp:docPr id="11" name="图片 1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113387520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5687695</wp:posOffset>
            </wp:positionV>
            <wp:extent cx="5398135" cy="767080"/>
            <wp:effectExtent l="0" t="0" r="12065" b="13970"/>
            <wp:wrapNone/>
            <wp:docPr id="10" name="图片 10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985546752" behindDoc="0" locked="0" layoutInCell="1" allowOverlap="1">
            <wp:simplePos x="0" y="0"/>
            <wp:positionH relativeFrom="column">
              <wp:posOffset>-1165225</wp:posOffset>
            </wp:positionH>
            <wp:positionV relativeFrom="paragraph">
              <wp:posOffset>4798695</wp:posOffset>
            </wp:positionV>
            <wp:extent cx="2809240" cy="2656840"/>
            <wp:effectExtent l="0" t="0" r="0" b="0"/>
            <wp:wrapNone/>
            <wp:docPr id="69" name="图片 6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985545728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-1153160</wp:posOffset>
            </wp:positionV>
            <wp:extent cx="5370830" cy="7597140"/>
            <wp:effectExtent l="0" t="0" r="1270" b="3810"/>
            <wp:wrapNone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7083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985542656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-1169035</wp:posOffset>
            </wp:positionV>
            <wp:extent cx="5370830" cy="7597140"/>
            <wp:effectExtent l="0" t="0" r="1270" b="3810"/>
            <wp:wrapNone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043673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1986915</wp:posOffset>
                </wp:positionV>
                <wp:extent cx="3800475" cy="40957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九、音乐剧《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玉兔找月亮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156.45pt;height:32.25pt;width:299.25pt;z-index:280436736;mso-width-relative:page;mso-height-relative:page;" filled="f" stroked="f" coordsize="21600,21600" o:gfxdata="UEsDBAoAAAAAAIdO4kAAAAAAAAAAAAAAAAAEAAAAZHJzL1BLAwQUAAAACACHTuJAZXh5rNwAAAAM&#10;AQAADwAAAGRycy9kb3ducmV2LnhtbE2Py07DMBBF90j8gzVI7KidQEkT4lQoUoWE6KKlG3ZOPE0i&#10;7HGI3Qd8Pe4KljNzdOfccnm2hh1x8oMjCclMAENqnR6ok7B7X90tgPmgSCvjCCV8o4dldX1VqkK7&#10;E23wuA0diyHkCyWhD2EsOPdtj1b5mRuR4m3vJqtCHKeO60mdYrg1PBXikVs1UPzQqxHrHtvP7cFK&#10;eK1Xa7VpUrv4MfXL2/55/Np9zKW8vUnEE7CA5/AHw0U/qkMVnRp3IO2ZkZCLPI2ohPskzYFdiLnI&#10;MmBNXGXZA/Cq5P9LVL9QSwMEFAAAAAgAh07iQGimfaogAgAAGgQAAA4AAABkcnMvZTJvRG9jLnht&#10;bK1TzY7TMBC+I/EOlu806d/+VE1XZVdFSBW7UkGcXcduItkeY7tNygPAG3Diwp3n6nMwdtpuBZwQ&#10;F2c8M5nx980307tWK7ITztdgCtrv5ZQIw6GszaagH94vXt1Q4gMzJVNgREH3wtO72csX08ZOxAAq&#10;UKVwBIsYP2lsQasQ7CTLPK+EZr4HVhgMSnCaBby6TVY61mB1rbJBnl9lDbjSOuDCe/Q+dEE6S/Wl&#10;FDw8SulFIKqg+LaQTpfOdTyz2ZRNNo7ZqubHZ7B/eIVmtcGm51IPLDCydfUfpXTNHXiQocdBZyBl&#10;zUXCgGj6+W9oVhWzImFBcrw90+T/X1n+bvfkSF0WdDigxDCNMzp8+3r4/vPw4wtBHxLUWD/BvJXF&#10;zNC+hhYHffJ7dEbcrXQ6fhERwThSvT/TK9pAODqHN3k+uh5TwjE2ym/HaGP57Plv63x4I0CTaBTU&#10;4fgSq2y39KFLPaXEZgYWtVJphMqQpqBXw3GefjhHsLgy2CNi6N4ardCu2yOwNZR7xOWgk4a3fFFj&#10;8yXz4Yk51AJCQX2HRzykAmwCR4uSCtznv/ljPo4Io5Q0qK2C+k9b5gQl6q3B4d32R6MoxnQZja8H&#10;eHGXkfVlxGz1PaB8+7hJlicz5gd1MqUD/RHXYB67YogZjr0LGk7mfegUj2vExXyeklB+loWlWVke&#10;S3d0zrcBZJ2YjjR13BzZQwGmWR2XJSr88p6ynld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l&#10;eHms3AAAAAwBAAAPAAAAAAAAAAEAIAAAACIAAABkcnMvZG93bnJldi54bWxQSwECFAAUAAAACACH&#10;TuJAaKZ9qi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九、音乐剧《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玉兔找月亮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1523481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1786890</wp:posOffset>
                </wp:positionV>
                <wp:extent cx="3800475" cy="40957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选送单位：五大队20人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35pt;margin-top:140.7pt;height:32.25pt;width:299.25pt;z-index:515234816;mso-width-relative:page;mso-height-relative:page;" filled="f" stroked="f" coordsize="21600,21600" o:gfxdata="UEsDBAoAAAAAAIdO4kAAAAAAAAAAAAAAAAAEAAAAZHJzL1BLAwQUAAAACACHTuJAzAQK9d0AAAAM&#10;AQAADwAAAGRycy9kb3ducmV2LnhtbE2Py07DMBBF90j8gzVI7Kid0JQ0ZFKhSBUSgkVLN+yceJpE&#10;+BFi9wFfj7uC5ege3XumXJ2NZkea/OAsQjITwMi2Tg22Q9i9r+9yYD5Iq6R2lhC+ycOqur4qZaHc&#10;yW7ouA0diyXWFxKhD2EsOPdtT0b6mRvJxmzvJiNDPKeOq0meYrnRPBViwY0cbFzo5Uh1T+3n9mAQ&#10;Xur1m9w0qcl/dP38un8av3YfGeLtTSIegQU6hz8YLvpRHaro1LiDVZ5phKVYPEQUIc2TObALkYks&#10;BdYg3M+zJfCq5P+fqH4BUEsDBBQAAAAIAIdO4kCRz8hTIAIAABoEAAAOAAAAZHJzL2Uyb0RvYy54&#10;bWytU82O0zAQviPxDpbvNGm33Z+q6arsqgipYlcqqz27jt1Esj3GdpuUB4A34MSFO8/V52DstN0K&#10;OCEuznhm8o2/b2Ymt61WZCucr8EUtN/LKRGGQ1mbdUGfPs7fXFPiAzMlU2BEQXfC09vp61eTxo7F&#10;ACpQpXAEQYwfN7agVQh2nGWeV0Iz3wMrDAYlOM0CXt06Kx1rEF2rbJDnl1kDrrQOuPAevfddkE4T&#10;vpSChwcpvQhEFRTfFtLp0rmKZzadsPHaMVvV/PAM9g+v0Kw2WPQEdc8CIxtX/wGla+7Agww9DjoD&#10;KWsuEgdk089/Y7OsmBWJC4rj7Ukm//9g+YftoyN1WdAhymOYxh7tv33df/+5//GFoA8FaqwfY97S&#10;YmZo30KLjT76PToj71Y6Hb/IiGAcsXYneUUbCEfnxXWeD69GlHCMDfObEdoIn738bZ0P7wRoEo2C&#10;OmxfUpVtFz50qceUWMzAvFYqtVAZ0hT08mKUpx9OEQRXBmtEDt1boxXaVXsgtoJyh7wcdKPhLZ/X&#10;WHzBfHhkDmcBqeB8hwc8pAIsAgeLkgrc57/5Yz62CKOUNDhbBfWfNswJStR7g8276Q+j2iFdhqOr&#10;AV7ceWR1HjEbfQc4vn3cJMuTGfODOprSgX7GNZjFqhhihmPtgoajeRe6icc14mI2S0k4fpaFhVla&#10;HqE7OWebALJOSkeZOm0O6uEApl4dliVO+Pk9Zb2s9PQ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AQK9d0AAAAMAQAADwAAAAAAAAABACAAAAAiAAAAZHJzL2Rvd25yZXYueG1sUEsBAhQAFAAAAAgA&#10;h07iQJHPyFM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选送单位：五大队20人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00816896" behindDoc="0" locked="0" layoutInCell="1" allowOverlap="1">
                <wp:simplePos x="0" y="0"/>
                <wp:positionH relativeFrom="column">
                  <wp:posOffset>5748020</wp:posOffset>
                </wp:positionH>
                <wp:positionV relativeFrom="paragraph">
                  <wp:posOffset>1548765</wp:posOffset>
                </wp:positionV>
                <wp:extent cx="3800475" cy="40957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6pt;margin-top:121.95pt;height:32.25pt;width:299.25pt;z-index:500816896;mso-width-relative:page;mso-height-relative:page;" filled="f" stroked="f" coordsize="21600,21600" o:gfxdata="UEsDBAoAAAAAAIdO4kAAAAAAAAAAAAAAAAAEAAAAZHJzL1BLAwQUAAAACACHTuJAjHUN99wAAAAM&#10;AQAADwAAAGRycy9kb3ducmV2LnhtbE2Py07DMBBF90j8gzVI7KjdpIE0ZFKhSBUSgkVLN+wmsZtE&#10;+BFi9wFfj7uC5ege3XumXJ2NZkc1+cFZhPlMAFO2dXKwHcLufX2XA/OBrCTtrEL4Vh5W1fVVSYV0&#10;J7tRx23oWCyxviCEPoSx4Ny3vTLkZ25UNmZ7NxkK8Zw6Lic6xXKjeSLEPTc02LjQ06jqXrWf24NB&#10;eKnXb7RpEpP/6Pr5df80fu0+MsTbm7l4BBbUOfzBcNGP6lBFp8YdrPRMIyxFlkQUIVmkS2AXIhPp&#10;A7AGIRX5AnhV8v9PVL9QSwMEFAAAAAgAh07iQLjlY20hAgAAGgQAAA4AAABkcnMvZTJvRG9jLnht&#10;bK1TzY7TMBC+I/EOlu806d/utmq6KrsqQlqxKxXE2XXsJpLtMbbbpDwAvAEnLtx5rj4HY6ftVsAJ&#10;cXHGM5MZf998M7tttSI74XwNpqD9Xk6JMBzK2mwK+uH98tUNJT4wUzIFRhR0Lzy9nb98MWvsVAyg&#10;AlUKR7CI8dPGFrQKwU6zzPNKaOZ7YIXBoASnWcCr22SlYw1W1yob5PlV1oArrQMuvEfvfRek81Rf&#10;SsHDo5ReBKIKim8L6XTpXMczm8/YdOOYrWp+fAb7h1doVhtsei51zwIjW1f/UUrX3IEHGXocdAZS&#10;1lwkDIimn/+GZlUxKxIWJMfbM03+/5Xl73ZPjtRlQYcTSgzTOKPDt6+H7z8PP74Q9CFBjfVTzFtZ&#10;zAzta2hx0Ce/R2fE3Uqn4xcREYwj1fszvaINhKNzeJPno+sxJRxjo3wyRhvLZ89/W+fDGwGaRKOg&#10;DseXWGW7Bx+61FNKbGZgWSuVRqgMaQp6NRzn6YdzBIsrgz0ihu6t0Qrtuj0CW0O5R1wOOml4y5c1&#10;Nn9gPjwxh1pAKKjv8IiHVIBN4GhRUoH7/Dd/zMcRYZSSBrVVUP9py5ygRL01OLxJfzSKYkyX0fh6&#10;gBd3GVlfRsxW3wHKt4+bZHkyY35QJ1M60B9xDRaxK4aY4di7oOFk3oVO8bhGXCwWKQnlZ1l4MCvL&#10;Y+mOzsU2gKwT05GmjpsjeyjANKvjskSFX95T1vNK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HUN99wAAAAMAQAADwAAAAAAAAABACAAAAAiAAAAZHJzL2Rvd25yZXYueG1sUEsBAhQAFAAAAAgA&#10;h07iQLjlY20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601881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1167765</wp:posOffset>
                </wp:positionV>
                <wp:extent cx="3800475" cy="40957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八、相声《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八戒和嫦娥的幸福生活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35pt;margin-top:91.95pt;height:32.25pt;width:299.25pt;z-index:266018816;mso-width-relative:page;mso-height-relative:page;" filled="f" stroked="f" coordsize="21600,21600" o:gfxdata="UEsDBAoAAAAAAIdO4kAAAAAAAAAAAAAAAAAEAAAAZHJzL1BLAwQUAAAACACHTuJAUaxafN0AAAAM&#10;AQAADwAAAGRycy9kb3ducmV2LnhtbE2Py07DMBBF90j8gzVI7Kjd0LRpiFOhSBUSgkVLN91NYjeJ&#10;sMchdh/w9bgrWI7u0b1nitXFGnbSo+8dSZhOBDBNjVM9tRJ2H+uHDJgPSAqNIy3hW3tYlbc3BebK&#10;nWmjT9vQslhCPkcJXQhDzrlvOm3RT9ygKWYHN1oM8RxbrkY8x3JreCLEnFvsKS50OOiq083n9mgl&#10;vFbrd9zUic1+TPXydngevnb7VMr7u6l4Ahb0JfzBcNWP6lBGp9odSXlmJCzFfBHRGGSPS2BXIhVp&#10;AqyWkMyyGfCy4P+fKH8BUEsDBBQAAAAIAIdO4kAI1I3tIQIAABoEAAAOAAAAZHJzL2Uyb0RvYy54&#10;bWytU8GO0zAQvSPxD5bvNGm33d1WTVdlV0VIFbtSQZxdx24i2R5ju03KB8AfcOLCne/qdzB22m4F&#10;nBAXZzwzmfF782Z612pFdsL5GkxB+72cEmE4lLXZFPTD+8WrW0p8YKZkCowo6F54ejd7+WLa2IkY&#10;QAWqFI5gEeMnjS1oFYKdZJnnldDM98AKg0EJTrOAV7fJSscarK5VNsjz66wBV1oHXHiP3ocuSGep&#10;vpSCh0cpvQhEFRTfFtLp0rmOZzabssnGMVvV/PgM9g+v0Kw22PRc6oEFRrau/qOUrrkDDzL0OOgM&#10;pKy5SBgQTT//Dc2qYlYkLEiOt2ea/P8ry9/tnhypy4IOxpQYpnFGh29fD99/Hn58IehDghrrJ5i3&#10;spgZ2tfQ4qBPfo/OiLuVTscvIiIYR6r3Z3pFGwhH59Vtng9vRpRwjA3z8QhtLJ89/22dD28EaBKN&#10;gjocX2KV7ZY+dKmnlNjMwKJWKo1QGdIU9PpqlKcfzhEsrgz2iBi6t0YrtOv2CGwN5R5xOeik4S1f&#10;1Nh8yXx4Yg61gFBQ3+ERD6kAm8DRoqQC9/lv/piPI8IoJQ1qq6D+05Y5QYl6a3B44/5wGMWYLsPR&#10;zQAv7jKyvoyYrb4HlG8fN8nyZMb8oE6mdKA/4hrMY1cMMcOxd0HDybwPneJxjbiYz1MSys+ysDQr&#10;y2Ppjs75NoCsE9ORpo6bI3sowDSr47JEhV/eU9bzS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GsWnzdAAAADAEAAA8AAAAAAAAAAQAgAAAAIgAAAGRycy9kb3ducmV2LnhtbFBLAQIUABQAAAAI&#10;AIdO4kAI1I3t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八、相声《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八戒和嫦娥的幸福生活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880985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577215</wp:posOffset>
                </wp:positionV>
                <wp:extent cx="3800475" cy="4095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七、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器乐演奏《春江潮水明月升》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35pt;margin-top:45.45pt;height:32.25pt;width:299.25pt;z-index:258809856;mso-width-relative:page;mso-height-relative:page;" filled="f" stroked="f" coordsize="21600,21600" o:gfxdata="UEsDBAoAAAAAAIdO4kAAAAAAAAAAAAAAAAAEAAAAZHJzL1BLAwQUAAAACACHTuJA9QZN69oAAAAL&#10;AQAADwAAAGRycy9kb3ducmV2LnhtbE2PTU/DMAyG70j8h8hI3Fiyio6tNJ1QpQkJwWFjF25u47UV&#10;jVOa7AN+PekJbq/lR68f5+uL7cWJRt851jCfKRDEtTMdNxr275u7JQgfkA32jknDN3lYF9dXOWbG&#10;nXlLp11oRCxhn6GGNoQhk9LXLVn0MzcQx93BjRZDHMdGmhHPsdz2MlFqIS12HC+0OFDZUv25O1oN&#10;L+XmDbdVYpc/ffn8engavvYfqda3N3P1CCLQJfzBMOlHdSiiU+WObLzoNazU4iGiU1iBmIBUpQmI&#10;akrpPcgil/9/KH4BUEsDBBQAAAAIAIdO4kCdr9tmIQIAABoEAAAOAAAAZHJzL2Uyb0RvYy54bWyt&#10;U82O0zAQviPxDpbvNGm33Z+q6arsqgipYlcqqz27jt1Esj3GdpuUB4A34MSFO8/V52DstN0KOCEu&#10;znhmMuPvm28mt61WZCucr8EUtN/LKRGGQ1mbdUGfPs7fXFPiAzMlU2BEQXfC09vp61eTxo7FACpQ&#10;pXAEixg/bmxBqxDsOMs8r4RmvgdWGAxKcJoFvLp1VjrWYHWtskGeX2YNuNI64MJ79N53QTpN9aUU&#10;PDxI6UUgqqD4tpBOl85VPLPphI3Xjtmq5odnsH94hWa1waanUvcsMLJx9R+ldM0deJChx0FnIGXN&#10;RcKAaPr5b2iWFbMiYUFyvD3R5P9fWf5h++hIXRZ0gJMyTOOM9t++7r//3P/4QtCHBDXWjzFvaTEz&#10;tG+hxUEf/R6dEXcrnY5fREQwjlTvTvSKNhCOzovrPB9ejSjhGBvmNyO0sXz28rd1PrwToEk0Cupw&#10;fIlVtl340KUeU2IzA/NaqTRCZUhT0MuLUZ5+OEWwuDLYI2Lo3hqt0K7aA7AVlDvE5aCThrd8XmPz&#10;BfPhkTnUAkJBfYcHPKQCbAIHi5IK3Oe/+WM+jgijlDSorYL6TxvmBCXqvcHh3fSHwyjGdBmOrgZ4&#10;ceeR1XnEbPQdoHz7uEmWJzPmB3U0pQP9jGswi10xxAzH3gUNR/MudIrHNeJiNktJKD/LwsIsLY+l&#10;OzpnmwCyTkxHmjpuDuyhANOsDssSFX5+T1kvKz3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UG&#10;TevaAAAACwEAAA8AAAAAAAAAAQAgAAAAIgAAAGRycy9kb3ducmV2LnhtbFBLAQIUABQAAAAIAIdO&#10;4kCdr9tmIQIAABo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七、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器乐演奏《春江潮水明月升》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8555084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958215</wp:posOffset>
                </wp:positionV>
                <wp:extent cx="3800475" cy="4095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选送单位：四大队18人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35pt;margin-top:75.45pt;height:32.25pt;width:299.25pt;z-index:-1309416448;mso-width-relative:page;mso-height-relative:page;" filled="f" stroked="f" coordsize="21600,21600" o:gfxdata="UEsDBAoAAAAAAIdO4kAAAAAAAAAAAAAAAAAEAAAAZHJzL1BLAwQUAAAACACHTuJARWEFkdwAAAAM&#10;AQAADwAAAGRycy9kb3ducmV2LnhtbE2Py07DMBBF90j8gzVI7KidCJc2xKlQpAoJwaKlG3ZOPE0i&#10;7HGI3Qd8Pe4KlqN7dO+ZcnV2lh1xCoMnBdlMAENqvRmoU7B7X98tgIWoyWjrCRV8Y4BVdX1V6sL4&#10;E23wuI0dSyUUCq2gj3EsOA9tj06HmR+RUrb3k9MxnVPHzaRPqdxZngsx504PlBZ6PWLdY/u5PTgF&#10;L/X6TW+a3C1+bP38un8av3YfUqnbm0w8Aot4jn8wXPSTOlTJqfEHMoFZBUsxf0hoCqRYArsQUsgc&#10;WKMgz+Q98Krk/5+ofgFQSwMEFAAAAAgAh07iQNoID+EhAgAAGgQAAA4AAABkcnMvZTJvRG9jLnht&#10;bK1TwY7TMBC9I/EPlu80abfd7lZNV2VXRUgVu1JBnF3HbiLZHmO7TcoHwB9w4sKd7+p3MHbabgWc&#10;EBdnPDOZ8XvzZnrXakV2wvkaTEH7vZwSYTiUtdkU9MP7xasbSnxgpmQKjCjoXnh6N3v5YtrYiRhA&#10;BaoUjmAR4yeNLWgVgp1kmeeV0Mz3wAqDQQlOs4BXt8lKxxqsrlU2yPPrrAFXWgdceI/ehy5IZ6m+&#10;lIKHRym9CEQVFN8W0unSuY5nNpuyycYxW9X8+Az2D6/QrDbY9FzqgQVGtq7+o5SuuQMPMvQ46Ayk&#10;rLlIGBBNP/8NzapiViQsSI63Z5r8/yvL3+2eHKnLgg7GlBimcUaHb18P338efnwh6EOCGusnmLey&#10;mBna19DioE9+j86Iu5VOxy8iIhhHqvdnekUbCEfn1U2eD8cjSjjGhvntCG0snz3/bZ0PbwRoEo2C&#10;OhxfYpXtlj50qaeU2MzAolYqjVAZ0hT0+mqUpx/OESyuDPaIGLq3Riu06/YIbA3lHnE56KThLV/U&#10;2HzJfHhiDrWAUFDf4REPqQCbwNGipAL3+W/+mI8jwiglDWqroP7TljlBiXprcHi3/eEwijFdhqPx&#10;AC/uMrK+jJitvgeUbx83yfJkxvygTqZ0oD/iGsxjVwwxw7F3QcPJvA+d4nGNuJjPUxLKz7KwNCvL&#10;Y+mOzvk2gKwT05GmjpsjeyjANKvjskSFX95T1vNK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WEFkdwAAAAMAQAADwAAAAAAAAABACAAAAAiAAAAZHJzL2Rvd25yZXYueG1sUEsBAhQAFAAAAAgA&#10;h07iQNoID+E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选送单位：四大队18人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71708569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4234815</wp:posOffset>
                </wp:positionV>
                <wp:extent cx="3800475" cy="40957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选送单位：二大队7人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333.45pt;height:32.25pt;width:299.25pt;z-index:717085696;mso-width-relative:page;mso-height-relative:page;" filled="f" stroked="f" coordsize="21600,21600" o:gfxdata="UEsDBAoAAAAAAIdO4kAAAAAAAAAAAAAAAAAEAAAAZHJzL1BLAwQUAAAACACHTuJAHnfBg90AAAAM&#10;AQAADwAAAGRycy9kb3ducmV2LnhtbE2Py07DMBBF90j8gzVI7KidQJMmxKlQpAqpgkVLN+yceJpE&#10;xOMQuw/69bgrWI7u0b1niuXZDOyIk+stSYhmAhhSY3VPrYTdx+phAcx5RVoNllDCDzpYlrc3hcq1&#10;PdEGj1vfslBCLlcSOu/HnHPXdGiUm9kRKWR7Oxnlwzm1XE/qFMrNwGMhEm5UT2GhUyNWHTZf24OR&#10;sK5W72pTx2ZxGarXt/3L+L37nEt5fxeJZ2Aez/4Phqt+UIcyONX2QNqxQUImsjigEpIkyYBdiblI&#10;U2C1hPQxegJeFvz/E+UvUEsDBBQAAAAIAIdO4kBvRUMVIAIAABoEAAAOAAAAZHJzL2Uyb0RvYy54&#10;bWytU82O0zAQviPxDpbvNOnf/lRNV2VXRUgVu1JBnF3HbiLZHmO7TcoDwBtw4sKd5+pzMHbabgWc&#10;EBdnPDOZ8ffNN9O7ViuyE87XYAra7+WUCMOhrM2moB/eL17dUOIDMyVTYERB98LTu9nLF9PGTsQA&#10;KlClcASLGD9pbEGrEOwkyzyvhGa+B1YYDEpwmgW8uk1WOtZgda2yQZ5fZQ240jrgwnv0PnRBOkv1&#10;pRQ8PErpRSCqoPi2kE6XznU8s9mUTTaO2armx2ewf3iFZrXBpudSDywwsnX1H6V0zR14kKHHQWcg&#10;Zc1FwoBo+vlvaFYVsyJhQXK8PdPk/19Z/m735EhdFnQ0pMQwjTM6fPt6+P7z8OMLQR8S1Fg/wbyV&#10;xczQvoYWB33ye3RG3K10On4REcE4Ur0/0yvaQDg6hzd5ProeU8IxNspvx2hj+ez5b+t8eCNAk2gU&#10;1OH4Eqtst/ShSz2lxGYGFrVSaYTKkKagV8Nxnn44R7C4MtgjYujeGq3QrtsjsDWUe8TloJOGt3xR&#10;Y/Ml8+GJOdQCQkF9h0c8pAJsAkeLkgrc57/5Yz6OCKOUNKitgvpPW+YEJeqtweHd9kejKMZ0GY2v&#10;B3hxl5H1ZcRs9T2gfPu4SZYnM+YHdTKlA/0R12Aeu2KIGY69CxpO5n3oFI9rxMV8npJQfpaFpVlZ&#10;Hkt3dM63AWSdmI40ddwc2UMBplkdlyUq/PKesp5X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nfBg90AAAAMAQAADwAAAAAAAAABACAAAAAiAAAAZHJzL2Rvd25yZXYueG1sUEsBAhQAFAAAAAgA&#10;h07iQG9FQxU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选送单位：二大队7人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0174233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3415665</wp:posOffset>
                </wp:positionV>
                <wp:extent cx="3800475" cy="40957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等选送单位：六大队22人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268.95pt;height:32.25pt;width:299.25pt;z-index:601742336;mso-width-relative:page;mso-height-relative:page;" filled="f" stroked="f" coordsize="21600,21600" o:gfxdata="UEsDBAoAAAAAAIdO4kAAAAAAAAAAAAAAAAAEAAAAZHJzL1BLAwQUAAAACACHTuJAZLFbkt0AAAAM&#10;AQAADwAAAGRycy9kb3ducmV2LnhtbE2Py07DMBBF90j8gzVI7KjdQJomxKlQpAoJwaKlG3ZOPE0i&#10;7HGI3Qd8Pe4KlqN7dO+ZcnW2hh1x8oMjCfOZAIbUOj1QJ2H3vr5bAvNBkVbGEUr4Rg+r6vqqVIV2&#10;J9rgcRs6FkvIF0pCH8JYcO7bHq3yMzcixWzvJqtCPKeO60mdYrk1PBFiwa0aKC70asS6x/Zze7AS&#10;Xur1m9o0iV3+mPr5df80fu0+Uilvb+biEVjAc/iD4aIf1aGKTo07kPbMSMhFnkRUQnqf5cAuRCqy&#10;DFgjYSGSB+BVyf8/Uf0CUEsDBBQAAAAIAIdO4kD6PhWeIQIAABoEAAAOAAAAZHJzL2Uyb0RvYy54&#10;bWytU82O0zAQviPxDpbvNGk33Z+q6arsqghpxa5UEGfXsZtItsfYbpPyAPAGnLhw57n6HIydtlsB&#10;J8TFGc9MZvx98830ttOKbIXzDZiSDgc5JcJwqBqzLumH94tX15T4wEzFFBhR0p3w9Hb28sW0tRMx&#10;ghpUJRzBIsZPWlvSOgQ7yTLPa6GZH4AVBoMSnGYBr26dVY61WF2rbJTnl1kLrrIOuPAevfd9kM5S&#10;fSkFD49SehGIKim+LaTTpXMVz2w2ZZO1Y7Zu+OEZ7B9eoVljsOmp1D0LjGxc80cp3XAHHmQYcNAZ&#10;SNlwkTAgmmH+G5plzaxIWJAcb080+f9Xlr/bPjnSVCUtRpQYpnFG+29f999/7n98IehDglrrJ5i3&#10;tJgZutfQ4aCPfo/OiLuTTscvIiIYR6p3J3pFFwhH58V1nhdXY0o4xor8Zow2ls+e/7bOhzcCNIlG&#10;SR2OL7HKtg8+9KnHlNjMwKJRKo1QGdKW9PJinKcfThEsrgz2iBj6t0YrdKvuAGwF1Q5xOeil4S1f&#10;NNj8gfnwxBxqAaGgvsMjHlIBNoGDRUkN7vPf/DEfR4RRSlrUVkn9pw1zghL11uDwboZFEcWYLsX4&#10;aoQXdx5ZnUfMRt8ByneIm2R5MmN+UEdTOtAfcQ3msSuGmOHYu6ThaN6FXvG4RlzM5ykJ5WdZeDBL&#10;y2Ppns75JoBsEtORpp6bA3sowDSrw7JEhZ/fU9bzS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SxW5LdAAAADAEAAA8AAAAAAAAAAQAgAAAAIgAAAGRycy9kb3ducmV2LnhtbFBLAQIUABQAAAAI&#10;AIdO4kD6PhWe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等选送单位：六大队22人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4407065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2606040</wp:posOffset>
                </wp:positionV>
                <wp:extent cx="3800475" cy="40957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等选送单位：四大队18人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205.2pt;height:32.25pt;width:299.25pt;z-index:544070656;mso-width-relative:page;mso-height-relative:page;" filled="f" stroked="f" coordsize="21600,21600" o:gfxdata="UEsDBAoAAAAAAIdO4kAAAAAAAAAAAAAAAAAEAAAAZHJzL1BLAwQUAAAACACHTuJAGY+cWN0AAAAM&#10;AQAADwAAAGRycy9kb3ducmV2LnhtbE2Py07DMBBF90j8gzWV2FE7UUqaEKdCkSokBIuWbthNYjeJ&#10;Go9D7D7g63FXZTkzR3fOLVYXM7CTnlxvSUI0F8A0NVb11ErYfa4fl8CcR1I4WNISfrSDVXl/V2Cu&#10;7Jk2+rT1LQsh5HKU0Hk/5py7ptMG3dyOmsJtbyeDPoxTy9WE5xBuBh4L8cQN9hQ+dDjqqtPNYXs0&#10;Et6q9Qdu6tgsf4fq9X3/Mn7vvhZSPswi8QzM64u/wXDVD+pQBqfaHkk5NkjIRBYHVEISiQTYlViI&#10;NAVWh1WaZMDLgv8vUf4BUEsDBBQAAAAIAIdO4kAEtJ7YIAIAABoEAAAOAAAAZHJzL2Uyb0RvYy54&#10;bWytU82O0zAQviPxDpbvNGk33Z+q6arsqghpxa5UEGfXsZtItsfYbpPyAPAGnLhw57n6HIydtlsB&#10;J8TFGc9MZub75vP0ttOKbIXzDZiSDgc5JcJwqBqzLumH94tX15T4wEzFFBhR0p3w9Hb28sW0tRMx&#10;ghpUJRzBIsZPWlvSOgQ7yTLPa6GZH4AVBoMSnGYBr26dVY61WF2rbJTnl1kLrrIOuPAevfd9kM5S&#10;fSkFD49SehGIKinOFtLp0rmKZzabssnaMVs3/DAG+4cpNGsMNj2VumeBkY1r/iilG+7AgwwDDjoD&#10;KRsuEgZEM8x/Q7OsmRUJC5Lj7Ykm///K8nfbJ0eaqqTFkBLDNO5o/+3r/vvP/Y8vBH1IUGv9BPOW&#10;FjND9xo6XPTR79EZcXfS6fhFRATjSPXuRK/oAuHovLjO8+JqTAnHWJHfjNHG8tnz39b58EaAJtEo&#10;qcP1JVbZ9sGHPvWYEpsZWDRKpRUqQ9qSXl6M8/TDKYLFlcEeEUM/a7RCt+oOwFZQ7RCXg14a3vJF&#10;g80fmA9PzKEWEArqOzziIRVgEzhYlNTgPv/NH/NxRRilpEVtldR/2jAnKFFvDS7vZlgUUYzpUoyv&#10;Rnhx55HVecRs9B2gfHE/OF0yY35QR1M60B/xGcxjVwwxw7F3ScPRvAu94vEZcTGfpySUn2XhwSwt&#10;j6V7OuebALJJTEeaem4O7KEA064OjyUq/Pyesp6f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Y+cWN0AAAAMAQAADwAAAAAAAAABACAAAAAiAAAAZHJzL2Rvd25yZXYueG1sUEsBAhQAFAAAAAgA&#10;h07iQAS0ntg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等选送单位：四大队18人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700057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4025265</wp:posOffset>
                </wp:positionV>
                <wp:extent cx="3800475" cy="40957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大合唱《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月光下的誓言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316.95pt;height:32.25pt;width:299.25pt;z-index:367000576;mso-width-relative:page;mso-height-relative:page;" filled="f" stroked="f" coordsize="21600,21600" o:gfxdata="UEsDBAoAAAAAAIdO4kAAAAAAAAAAAAAAAAAEAAAAZHJzL1BLAwQUAAAACACHTuJA9QR6fd0AAAAM&#10;AQAADwAAAGRycy9kb3ducmV2LnhtbE2Py07DMBBF90j8gzVI7KjdlLZJiFOhSBUSoouWbtg58TSJ&#10;sMchdh/w9bgrWM7M0Z1zi9XFGnbC0feOJEwnAhhS43RPrYT9+/ohBeaDIq2MI5TwjR5W5e1NoXLt&#10;zrTF0y60LIaQz5WELoQh59w3HVrlJ25AireDG60KcRxbrkd1juHW8ESIBbeqp/ihUwNWHTafu6OV&#10;8FqtN2pbJzb9MdXL2+F5+Np/zKW8v5uKJ2ABL+EPhqt+VIcyOtXuSNozIyETWRJRCYvZLAN2JeZi&#10;uQRWx1WWPgIvC/6/RPkLUEsDBBQAAAAIAIdO4kAByDysIAIAABoEAAAOAAAAZHJzL2Uyb0RvYy54&#10;bWytU82O0zAQviPxDpbvNOnf/lRNV2VXRUgVu1JBnF3HbiLZHmO7TcoDwBtw4sKd5+pzMHbabgWc&#10;EBdnPDOZ8ffNN9O7ViuyE87XYAra7+WUCMOhrM2moB/eL17dUOIDMyVTYERB98LTu9nLF9PGTsQA&#10;KlClcASLGD9pbEGrEOwkyzyvhGa+B1YYDEpwmgW8uk1WOtZgda2yQZ5fZQ240jrgwnv0PnRBOkv1&#10;pRQ8PErpRSCqoPi2kE6XznU8s9mUTTaO2armx2ewf3iFZrXBpudSDywwsnX1H6V0zR14kKHHQWcg&#10;Zc1FwoBo+vlvaFYVsyJhQXK8PdPk/19Z/m735EhdFnQ4psQwjTM6fPt6+P7z8OMLQR8S1Fg/wbyV&#10;xczQvoYWB33ye3RG3K10On4REcE4Ur0/0yvaQDg6hzd5PrrGNhxjo/x2jDaWz57/ts6HNwI0iUZB&#10;HY4vscp2Sx+61FNKbGZgUSuVRqgMaQp6NRzn6YdzBIsrgz0ihu6t0Qrtuj0CW0O5R1wOOml4yxc1&#10;Nl8yH56YQy0gFNR3eMRDKsAmcLQoqcB9/ps/5uOIMEpJg9oqqP+0ZU5Qot4aHN5tfzSKYkyX0fh6&#10;gBd3GVlfRsxW3wPKt4+bZHkyY35QJ1M60B9xDeaxK4aY4di7oOFk3odO8bhGXMznKQnlZ1lYmpXl&#10;sXRH53wbQNaJ6UhTx82RPRRgmtVxWaLCL+8p63ml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9QR6fd0AAAAMAQAADwAAAAAAAAABACAAAAAiAAAAZHJzL2Rvd25yZXYueG1sUEsBAhQAFAAAAAgA&#10;h07iQAHIPKw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大合唱《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月光下的誓言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694425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3644265</wp:posOffset>
                </wp:positionV>
                <wp:extent cx="3800475" cy="40957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十一、尾声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286.95pt;height:32.25pt;width:299.25pt;z-index:366944256;mso-width-relative:page;mso-height-relative:page;" filled="f" stroked="f" coordsize="21600,21600" o:gfxdata="UEsDBAoAAAAAAIdO4kAAAAAAAAAAAAAAAAAEAAAAZHJzL1BLAwQUAAAACACHTuJAg/iEj90AAAAM&#10;AQAADwAAAGRycy9kb3ducmV2LnhtbE2Py07DMBBF90j8gzVI7KjdlDQPMqlQpAoJ0UVLN+yc2E0i&#10;4nGI3Qd8Pe4KlqN7dO+ZYnUxAzvpyfWWEOYzAUxTY1VPLcL+ff2QAnNekpKDJY3wrR2sytubQubK&#10;nmmrTzvfslBCLpcInfdjzrlrOm2km9lRU8gOdjLSh3NquZrkOZSbgUdCLLmRPYWFTo666nTzuTsa&#10;hNdqvZHbOjLpz1C9vB2ex6/9R4x4fzcXT8C8vvg/GK76QR3K4FTbIynHBoRMZFFAEeJkkQG7ErFI&#10;EmA1wnKRPgIvC/7/ifIXUEsDBBQAAAAIAIdO4kD/QrfqIAIAABoEAAAOAAAAZHJzL2Uyb0RvYy54&#10;bWytU82O0zAQviPxDpbvNOnv7lZNV2VXRUgrdqWCOLuO3USyPcZ2m5QHgDfgxIU7z9XnYOy03Qo4&#10;IS7OeGYy4++bb2a3rVZkJ5yvwRS038spEYZDWZtNQT+8X766psQHZkqmwIiC7oWnt/OXL2aNnYoB&#10;VKBK4QgWMX7a2IJWIdhplnleCc18D6wwGJTgNAt4dZusdKzB6lplgzyfZA240jrgwnv03ndBOk/1&#10;pRQ8PErpRSCqoPi2kE6XznU8s/mMTTeO2armx2ewf3iFZrXBpudS9ywwsnX1H6V0zR14kKHHQWcg&#10;Zc1FwoBo+vlvaFYVsyJhQXK8PdPk/19Z/m735EhdFnQ4ocQwjTM6fPt6+P7z8OMLQR8S1Fg/xbyV&#10;xczQvoYWB33ye3RG3K10On4REcE4Ur0/0yvaQDg6h9d5ProaU8IxNspvxmhj+ez5b+t8eCNAk2gU&#10;1OH4Eqts9+BDl3pKic0MLGul0giVIU1BJ8Nxnn44R7C4MtgjYujeGq3QrtsjsDWUe8TloJOGt3xZ&#10;Y/MH5sMTc6gFhIL6Do94SAXYBI4WJRW4z3/zx3wcEUYpaVBbBfWftswJStRbg8O76Y9GUYzpMhpf&#10;DfDiLiPry4jZ6jtA+fZxkyxPZswP6mRKB/ojrsEidsUQMxx7FzSczLvQKR7XiIvFIiWh/CwLD2Zl&#10;eSzd0bnYBpB1YjrS1HFzZA8FmGZ1XJao8Mt7ynpe6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/iEj90AAAAMAQAADwAAAAAAAAABACAAAAAiAAAAZHJzL2Rvd25yZXYueG1sUEsBAhQAFAAAAAgA&#10;h07iQP9Ct+o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十一、尾声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932889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3196590</wp:posOffset>
                </wp:positionV>
                <wp:extent cx="3800475" cy="40957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251.7pt;height:32.25pt;width:299.25pt;z-index:309328896;mso-width-relative:page;mso-height-relative:page;" filled="f" stroked="f" coordsize="21600,21600" o:gfxdata="UEsDBAoAAAAAAIdO4kAAAAAAAAAAAAAAAAAEAAAAZHJzL1BLAwQUAAAACACHTuJAkDsP69wAAAAM&#10;AQAADwAAAGRycy9kb3ducmV2LnhtbE2Py07DMBBF90j8gzVI7KjdQJomxKlQpAoJwaKlG3ZOPE0i&#10;7HGI3Qd8Pe4KljNzdOfccnW2hh1x8oMjCfOZAIbUOj1QJ2H3vr5bAvNBkVbGEUr4Rg+r6vqqVIV2&#10;J9rgcRs6FkPIF0pCH8JYcO7bHq3yMzcixdveTVaFOE4d15M6xXBreCLEgls1UPzQqxHrHtvP7cFK&#10;eKnXb2rTJHb5Y+rn1/3T+LX7SKW8vZmLR2ABz+EPhot+VIcqOjXuQNozIyEXeRJRCam4fwB2IVKR&#10;ZcCauFpkOfCq5P9LVL9QSwMEFAAAAAgAh07iQP3dKyEgAgAAGgQAAA4AAABkcnMvZTJvRG9jLnht&#10;bK1TzY7TMBC+I/EOlu806d/+VE1XZVdFSBW7UkGcXcduItkeY7tNygPAG3Diwp3n6nMwdtpuBZwQ&#10;F2c8M5nx980307tWK7ITztdgCtrv5ZQIw6GszaagH94vXt1Q4gMzJVNgREH3wtO72csX08ZOxAAq&#10;UKVwBIsYP2lsQasQ7CTLPK+EZr4HVhgMSnCaBby6TVY61mB1rbJBnl9lDbjSOuDCe/Q+dEE6S/Wl&#10;FDw8SulFIKqg+LaQTpfOdTyz2ZRNNo7ZqubHZ7B/eIVmtcGm51IPLDCydfUfpXTNHXiQocdBZyBl&#10;zUXCgGj6+W9oVhWzImFBcrw90+T/X1n+bvfkSF0WdDikxDCNMzp8+3r4/vPw4wtBHxLUWD/BvJXF&#10;zNC+hhYHffJ7dEbcrXQ6fhERwThSvT/TK9pAODqHN3k+uh5TwjE2ym/HaGP57Plv63x4I0CTaBTU&#10;4fgSq2y39KFLPaXEZgYWtVJphMqQpqBXw3GefjhHsLgy2CNi6N4ardCu2yOwNZR7xOWgk4a3fFFj&#10;8yXz4Yk51AJCQX2HRzykAmwCR4uSCtznv/ljPo4Io5Q0qK2C+k9b5gQl6q3B4d32R6MoxnQZja8H&#10;eHGXkfVlxGz1PaB8+7hJlicz5gd1MqUD/RHXYB67YogZjr0LGk7mfegUj2vExXyeklB+loWlWVke&#10;S3d0zrcBZJ2YjjR13BzZQwGmWR2XJSr88p6ynld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Q&#10;Ow/r3AAAAAwBAAAPAAAAAAAAAAEAIAAAACIAAABkcnMvZG93bnJldi54bWxQSwECFAAUAAAACACH&#10;TuJA/d0rI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927257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2815590</wp:posOffset>
                </wp:positionV>
                <wp:extent cx="3800475" cy="40957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十、歌舞《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明月的思念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221.7pt;height:32.25pt;width:299.25pt;z-index:309272576;mso-width-relative:page;mso-height-relative:page;" filled="f" stroked="f" coordsize="21600,21600" o:gfxdata="UEsDBAoAAAAAAIdO4kAAAAAAAAAAAAAAAAAEAAAAZHJzL1BLAwQUAAAACACHTuJAKO2kJd0AAAAM&#10;AQAADwAAAGRycy9kb3ducmV2LnhtbE2Py07DMBBF90j8gzWV2FG7IaVNiFOhSBUSgkVLN+wmsZtE&#10;tcchdh/w9bgr2M1oju6cW6wu1rCTHn3vSMJsKoBpapzqqZWw+1jfL4H5gKTQONISvrWHVXl7U2Cu&#10;3Jk2+rQNLYsh5HOU0IUw5Jz7ptMW/dQNmuJt70aLIa5jy9WI5xhuDU+EeOQWe4ofOhx01enmsD1a&#10;Ca/V+h03dWKXP6Z6eds/D1+7z7mUd5OZeAIW9CX8wXDVj+pQRqfaHUl5ZiRkIksiKiFNH1JgV2Iu&#10;FgtgtYQ4ZMDLgv8vUf4CUEsDBBQAAAAIAIdO4kCUs2onIAIAABoEAAAOAAAAZHJzL2Uyb0RvYy54&#10;bWytU82O0zAQviPxDpbvNOnf/lRNV2VXRUgVu1JBnF3HbiLZHmO7TcoDwBtw4sKd5+pzMHbabgWc&#10;EBdnPDOZ8ffNN9O7ViuyE87XYAra7+WUCMOhrM2moB/eL17dUOIDMyVTYERB98LTu9nLF9PGTsQA&#10;KlClcASLGD9pbEGrEOwkyzyvhGa+B1YYDEpwmgW8uk1WOtZgda2yQZ5fZQ240jrgwnv0PnRBOkv1&#10;pRQ8PErpRSCqoPi2kE6XznU8s9mUTTaO2armx2ewf3iFZrXBpudSDywwsnX1H6V0zR14kKHHQWcg&#10;Zc1FwoBo+vlvaFYVsyJhQXK8PdPk/19Z/m735EhdFnQ4osQwjTM6fPt6+P7z8OMLQR8S1Fg/wbyV&#10;xczQvoYWB33ye3RG3K10On4REcE4Ur0/0yvaQDg6hzd5ProeU8IxNspvx2hj+ez5b+t8eCNAk2gU&#10;1OH4Eqtst/ShSz2lxGYGFrVSaYTKkKagV8Nxnn44R7C4MtgjYujeGq3QrtsjsDWUe8TloJOGt3xR&#10;Y/Ml8+GJOdQCQkF9h0c8pAJsAkeLkgrc57/5Yz6OCKOUNKitgvpPW+YEJeqtweHd9kejKMZ0GY2v&#10;B3hxl5H1ZcRs9T2gfPu4SZYnM+YHdTKlA/0R12Aeu2KIGY69CxpO5n3oFI9rxMV8npJQfpaFpVlZ&#10;Hkt3dM63AWSdmI40ddwc2UMBplkdlyUq/PKesp5X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O2kJd0AAAAMAQAADwAAAAAAAAABACAAAAAiAAAAZHJzL2Rvd25yZXYueG1sUEsBAhQAFAAAAAgA&#10;h07iQJSzaic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十、歌舞《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明月的思念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0493056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2367915</wp:posOffset>
                </wp:positionV>
                <wp:extent cx="3800475" cy="4095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6pt;margin-top:186.45pt;height:32.25pt;width:299.25pt;z-index:280493056;mso-width-relative:page;mso-height-relative:page;" filled="f" stroked="f" coordsize="21600,21600" o:gfxdata="UEsDBAoAAAAAAIdO4kAAAAAAAAAAAAAAAAAEAAAAZHJzL1BLAwQUAAAACACHTuJAjiMgjt0AAAAM&#10;AQAADwAAAGRycy9kb3ducmV2LnhtbE2Py07DMBBF90j8gzVI7KjdtCVNiFOhSBUSoouWbtg58TSJ&#10;sMchdh/w9bgrWI7u0b1nitXFGnbC0feOJEwnAhhS43RPrYT9+/phCcwHRVoZRyjhGz2sytubQuXa&#10;nWmLp11oWSwhnysJXQhDzrlvOrTKT9yAFLODG60K8Rxbrkd1juXW8ESIR25VT3GhUwNWHTafu6OV&#10;8FqtN2pbJ3b5Y6qXt8Pz8LX/WEh5fzcVT8ACXsIfDFf9qA5ldKrdkbRnRkImsiSiEmZpkgG7EguR&#10;psBqCfNZOgdeFvz/E+UvUEsDBBQAAAAIAIdO4kCWLPbsIAIAABoEAAAOAAAAZHJzL2Uyb0RvYy54&#10;bWytU82O0zAQviPxDpbvNOnf/lRNV2VXRUgVu1JBnF3HbiLZHmO7TcoDwBtw4sKd5+pzMHbabgWc&#10;EBdnPDOZme+bz9O7ViuyE87XYAra7+WUCMOhrM2moB/eL17dUOIDMyVTYERB98LTu9nLF9PGTsQA&#10;KlClcASLGD9pbEGrEOwkyzyvhGa+B1YYDEpwmgW8uk1WOtZgda2yQZ5fZQ240jrgwnv0PnRBOkv1&#10;pRQ8PErpRSCqoDhbSKdL5zqe2WzKJhvHbFXz4xjsH6bQrDbY9FzqgQVGtq7+o5SuuQMPMvQ46Ayk&#10;rLlIGBBNP/8NzapiViQsSI63Z5r8/yvL3+2eHKnLgg77lBimcUeHb18P338efnwh6EOCGusnmLey&#10;mBna19Diok9+j86Iu5VOxy8iIhhHqvdnekUbCEfn8CbPR9djSjjGRvntGG0snz3/bZ0PbwRoEo2C&#10;OlxfYpXtlj50qaeU2MzAolYqrVAZ0hT0ajjO0w/nCBZXBntEDN2s0Qrtuj0CW0O5R1wOOml4yxc1&#10;Nl8yH56YQy0gFNR3eMRDKsAmcLQoqcB9/ps/5uOKMEpJg9oqqP+0ZU5Qot4aXN5tfzSKYkyX0fh6&#10;gBd3GVlfRsxW3wPKF/eD0yUz5gd1MqUD/RGfwTx2xRAzHHsXNJzM+9ApHp8RF/N5SkL5WRaWZmV5&#10;LN3ROd8GkHViOtLUcXNkDwWYdnV8LFHhl/eU9fyk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iMgjt0AAAAMAQAADwAAAAAAAAABACAAAAAiAAAAZHJzL2Rvd25yZXYueG1sUEsBAhQAFAAAAAgA&#10;h07iQJYs9uw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63989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3834765</wp:posOffset>
                </wp:positionV>
                <wp:extent cx="3800475" cy="40957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选送单位：六大队23人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301.95pt;height:32.25pt;width:299.25pt;z-index:486398976;mso-width-relative:page;mso-height-relative:page;" filled="f" stroked="f" coordsize="21600,21600" o:gfxdata="UEsDBAoAAAAAAIdO4kAAAAAAAAAAAAAAAAAEAAAAZHJzL1BLAwQUAAAACACHTuJAN9gRgtoAAAAK&#10;AQAADwAAAGRycy9kb3ducmV2LnhtbE2PTU/DMAyG70j8h8hI3Fiy0VWlNJ1QpQkJwWFjF25uk7UV&#10;jVOa7AN+Pd4Jbq/lR68fF6uzG8TRTqH3pGE+UyAsNd701GrYva/vMhAhIhkcPFkN3zbAqry+KjA3&#10;/kQbe9zGVnAJhRw1dDGOuZSh6azDMPOjJd7t/eQw8ji10kx44nI3yIVSqXTYE1/ocLRVZ5vP7cFp&#10;eKnWb7ipFy77Garn1/3T+LX7WGp9ezNXjyCiPcc/GC76rA4lO9X+QCaIQUOyTJjUkKr7BxAMpMkl&#10;1BzSLAFZFvL/C+UvUEsDBBQAAAAIAIdO4kAtnjXmIAIAABoEAAAOAAAAZHJzL2Uyb0RvYy54bWyt&#10;U82O0zAQviPxDpbvNOnf/lRNV2VXRUgVu1JBnF3HbiLZHmO7TcoDwBtw4sKd5+pzMHbabgWcEBdn&#10;PDOZ8ffNN9O7ViuyE87XYAra7+WUCMOhrM2moB/eL17dUOIDMyVTYERB98LTu9nLF9PGTsQAKlCl&#10;cASLGD9pbEGrEOwkyzyvhGa+B1YYDEpwmgW8uk1WOtZgda2yQZ5fZQ240jrgwnv0PnRBOkv1pRQ8&#10;PErpRSCqoPi2kE6XznU8s9mUTTaO2armx2ewf3iFZrXBpudSDywwsnX1H6V0zR14kKHHQWcgZc1F&#10;woBo+vlvaFYVsyJhQXK8PdPk/19Z/m735EhdFnSIkzJM44wO374evv88/PhC0IcENdZPMG9lMTO0&#10;r6HFQZ/8Hp0Rdyudjl9ERDCOVO/P9Io2EI7O4U2ej67HlHCMjfLbMdpYPnv+2zof3gjQJBoFdTi+&#10;xCrbLX3oUk8psZmBRa1UGqEypCno1XCcpx/OESyuDPaIGLq3Riu06/YIbA3lHnE56KThLV/U2HzJ&#10;fHhiDrWAUFDf4REPqQCbwNGipAL3+W/+mI8jwiglDWqroP7TljlBiXprcHi3/dEoijFdRuPrAV7c&#10;ZWR9GTFbfQ8o3z5ukuXJjPlBnUzpQH/ENZjHrhhihmPvgoaTeR86xeMacTGfpySUn2VhaVaWx9Id&#10;nfNtAFknpiNNHTdH9lCAaVbHZYkKv7ynrOeVnv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N9gR&#10;gtoAAAAKAQAADwAAAAAAAAABACAAAAAiAAAAZHJzL2Rvd25yZXYueG1sUEsBAhQAFAAAAAgAh07i&#10;QC2eNeY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选送单位：六大队23人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7225856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1824990</wp:posOffset>
                </wp:positionV>
                <wp:extent cx="3800475" cy="40957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选送单位：六大队22人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45pt;margin-top:143.7pt;height:32.25pt;width:299.25pt;z-index:367225856;mso-width-relative:page;mso-height-relative:page;" filled="f" stroked="f" coordsize="21600,21600" o:gfxdata="UEsDBAoAAAAAAIdO4kAAAAAAAAAAAAAAAAAEAAAAZHJzL1BLAwQUAAAACACHTuJALdrp7twAAAAK&#10;AQAADwAAAGRycy9kb3ducmV2LnhtbE2PTU+DQBCG7yb+h82YeLMLCEiRpTEkjYmxh9ZevA3sFoj7&#10;gez2Q3+940lvM5kn7zxvtboYzU5q9qOzAuJFBEzZzsnR9gL2b+u7ApgPaCVqZ5WAL+VhVV9fVVhK&#10;d7ZbddqFnlGI9SUKGEKYSs59NyiDfuEmZel2cLPBQOvccznjmcKN5kkU5dzgaOnDgJNqBtV97I5G&#10;wEuz3uC2TUzxrZvn18PT9Ll/z4S4vYmjR2BBXcIfDL/6pA41ObXuaKVnWkCaL4kUkBQPKTAC8jSj&#10;oRVwn8VL4HXF/1eofwBQSwMEFAAAAAgAh07iQGo54WEgAgAAGgQAAA4AAABkcnMvZTJvRG9jLnht&#10;bK1TzY7TMBC+I/EOlu806d/+VE1XZVdFSBW7UkGcXcduItkeY7tNygPAG3Diwp3n6nMwdtpuBZwQ&#10;F2c8M5nx980307tWK7ITztdgCtrv5ZQIw6GszaagH94vXt1Q4gMzJVNgREH3wtO72csX08ZOxAAq&#10;UKVwBIsYP2lsQasQ7CTLPK+EZr4HVhgMSnCaBby6TVY61mB1rbJBnl9lDbjSOuDCe/Q+dEE6S/Wl&#10;FDw8SulFIKqg+LaQTpfOdTyz2ZRNNo7ZqubHZ7B/eIVmtcGm51IPLDCydfUfpXTNHXiQocdBZyBl&#10;zUXCgGj6+W9oVhWzImFBcrw90+T/X1n+bvfkSF0WdHhNiWEaZ3T49vXw/efhxxeCPiSosX6CeSuL&#10;maF9DS0O+uT36Iy4W+l0/CIignGken+mV7SBcHQOb/J8dD2mhGNslN+O0cby2fPf1vnwRoAm0Sio&#10;w/ElVtlu6UOXekqJzQwsaqXSCJUhTUGvhuM8/XCOYHFlsEfE0L01WqFdt0dgayj3iMtBJw1v+aLG&#10;5kvmwxNzqAWEgvoOj3hIBdgEjhYlFbjPf/PHfBwRRilpUFsF9Z+2zAlK1FuDw7vtj0ZRjOkyGl8P&#10;8OIuI+vLiNnqe0D59nGTLE9mzA/qZEoH+iOuwTx2xRAzHHsXNJzM+9ApHteIi/k8JaH8LAtLs7I8&#10;lu7onG8DyDoxHWnquDmyhwJMszouS1T45T1lPa/07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t&#10;2unu3AAAAAoBAAAPAAAAAAAAAAEAIAAAACIAAABkcnMvZG93bnJldi54bWxQSwECFAAUAAAACACH&#10;TuJAajnhY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选送单位：六大队22人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26169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4406265</wp:posOffset>
                </wp:positionV>
                <wp:extent cx="3800475" cy="40957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346.95pt;height:32.25pt;width:299.25pt;z-index:255261696;mso-width-relative:page;mso-height-relative:page;" filled="f" stroked="f" coordsize="21600,21600" o:gfxdata="UEsDBAoAAAAAAIdO4kAAAAAAAAAAAAAAAAAEAAAAZHJzL1BLAwQUAAAACACHTuJANmJ1udsAAAAK&#10;AQAADwAAAGRycy9kb3ducmV2LnhtbE2PTU/DMAyG70j8h8hI3Fi60Zau1J1QpQkJwWFjF25uk7UV&#10;jVOa7AN+PdkJbrb86PXzFquzGcRRT663jDCfRSA0N1b13CLs3td3GQjniRUNljXCt3awKq+vCsqV&#10;PfFGH7e+FSGEXU4InfdjLqVrOm3IzeyoOdz2djLkwzq1Uk10CuFmkIsoSqWhnsOHjkZddbr53B4M&#10;wku1fqNNvTDZz1A9v+6fxq/dR4J4ezOPHkF4ffZ/MFz0gzqUwam2B1ZODAhxEgcSIV3eL0EEII0v&#10;Q43wkGQxyLKQ/yuUv1BLAwQUAAAACACHTuJAT3NZaiECAAAaBAAADgAAAGRycy9lMm9Eb2MueG1s&#10;rVPBjtMwEL0j8Q+W7zRpt+3uVk1XZVdFSBW7UkGcXcduItkeY7tNygfAH3Diwp3v6ncwdtpuBZwQ&#10;F2c8M5nxe/NmetdqRXbC+RpMQfu9nBJhOJS12RT0w/vFqxtKfGCmZAqMKOheeHo3e/li2tiJGEAF&#10;qhSOYBHjJ40taBWCnWSZ55XQzPfACoNBCU6zgFe3yUrHGqyuVTbI83HWgCutAy68R+9DF6SzVF9K&#10;wcOjlF4EogqKbwvpdOlcxzObTdlk45itan58BvuHV2hWG2x6LvXAAiNbV/9RStfcgQcZehx0BlLW&#10;XCQMiKaf/4ZmVTErEhYkx9szTf7/leXvdk+O1GVBB2NKDNM4o8O3r4fvPw8/vhD0IUGN9RPMW1nM&#10;DO1raHHQJ79HZ8TdSqfjFxERjCPV+zO9og2Eo/PqJs+H1yNKOMaG+e0IbSyfPf9tnQ9vBGgSjYI6&#10;HF9ile2WPnSpp5TYzMCiViqNUBnSFHR8NcrTD+cIFlcGe0QM3VujFdp1ewS2hnKPuBx00vCWL2ps&#10;vmQ+PDGHWkAoqO/wiIdUgE3gaFFSgfv8N3/MxxFhlJIGtVVQ/2nLnKBEvTU4vNv+cBjFmC7D0fUA&#10;L+4ysr6MmK2+B5RvHzfJ8mTG/KBOpnSgP+IazGNXDDHDsXdBw8m8D53icY24mM9TEsrPsrA0K8tj&#10;6Y7O+TaArBPTkaaOmyN7KMA0q+OyRIVf3lPW80r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2&#10;YnW52wAAAAoBAAAPAAAAAAAAAAEAIAAAACIAAABkcnMvZG93bnJldi54bWxQSwECFAAUAAAACACH&#10;TuJAT3NZai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2053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4025265</wp:posOffset>
                </wp:positionV>
                <wp:extent cx="3800475" cy="40957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六、配乐诗朗诵《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在月色下一起努力奋进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316.95pt;height:32.25pt;width:299.25pt;z-index:255205376;mso-width-relative:page;mso-height-relative:page;" filled="f" stroked="f" coordsize="21600,21600" o:gfxdata="UEsDBAoAAAAAAIdO4kAAAAAAAAAAAAAAAAAEAAAAZHJzL1BLAwQUAAAACACHTuJA4kufHdsAAAAK&#10;AQAADwAAAGRycy9kb3ducmV2LnhtbE2PTU/DMAyG70j8h8hI3Fi6rau6rumEKk1ICA4bu3BzG6+t&#10;1jilyT7g15Od4PZafvT6cb6+ml6caXSdZQXTSQSCuLa640bB/mPzlIJwHlljb5kUfJODdXF/l2Om&#10;7YW3dN75RoQSdhkqaL0fMild3ZJBN7EDcdgd7GjQh3FspB7xEspNL2dRlEiDHYcLLQ5UtlQfdyej&#10;4LXcvOO2mpn0py9f3g7Pw9f+c6HU48M0WoHwdPV/MNz0gzoUwamyJ9ZO9AriRRxIBcl8vgQRgCS+&#10;hSqEZRqDLHL5/4XiF1BLAwQUAAAACACHTuJAsfnSLCECAAAaBAAADgAAAGRycy9lMm9Eb2MueG1s&#10;rVPNjtMwEL4j8Q6W7zRpt92fqumq7KoIqWJXKqs9u47dRLI9xnablAeAN+DEhTvP1edg7LTdCjgh&#10;Ls54ZjLj75tvJretVmQrnK/BFLTfyykRhkNZm3VBnz7O31xT4gMzJVNgREF3wtPb6etXk8aOxQAq&#10;UKVwBIsYP25sQasQ7DjLPK+EZr4HVhgMSnCaBby6dVY61mB1rbJBnl9mDbjSOuDCe/Ted0E6TfWl&#10;FDw8SOlFIKqg+LaQTpfOVTyz6YSN147ZquaHZ7B/eIVmtcGmp1L3LDCycfUfpXTNHXiQocdBZyBl&#10;zUXCgGj6+W9olhWzImFBcrw90eT/X1n+YfvoSF0WdDCixDCNM9p/+7r//nP/4wtBHxLUWD/GvKXF&#10;zNC+hRYHffR7dEbcrXQ6fhERwThSvTvRK9pAODovrvN8eIVtOMaG+c0IbSyfvfxtnQ/vBGgSjYI6&#10;HF9ilW0XPnSpx5TYzMC8ViqNUBnSFPTyYpSnH04RLK4M9ogYurdGK7Sr9gBsBeUOcTnopOEtn9fY&#10;fMF8eGQOtYBQUN/hAQ+pAJvAwaKkAvf5b/6YjyPCKCUNaqug/tOGOUGJem9weDf94TCKMV2Go6sB&#10;Xtx5ZHUeMRt9ByjfPm6S5cmM+UEdTelAP+MazGJXDDHDsXdBw9G8C53icY24mM1SEsrPsrAwS8tj&#10;6Y7O2SaArBPTkaaOmwN7KMA0q8OyRIWf31PWy0p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i&#10;S58d2wAAAAoBAAAPAAAAAAAAAAEAIAAAACIAAABkcnMvZG93bnJldi54bWxQSwECFAAUAAAACACH&#10;TuJAsfnSLC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六、配乐诗朗诵《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在月色下一起努力奋进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3225165</wp:posOffset>
                </wp:positionV>
                <wp:extent cx="3800475" cy="4095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五、表演唱《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中秋回家看看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253.95pt;height:32.25pt;width:299.25pt;z-index:253403136;mso-width-relative:page;mso-height-relative:page;" filled="f" stroked="f" coordsize="21600,21600" o:gfxdata="UEsDBAoAAAAAAIdO4kAAAAAAAAAAAAAAAAAEAAAAZHJzL1BLAwQUAAAACACHTuJAFBuqAtsAAAAK&#10;AQAADwAAAGRycy9kb3ducmV2LnhtbE2Py07DMBBF90j8gzVI7KjdkPSRxqlQpAoJ0UVLN+yc2E0i&#10;7HGI3Qd8PcMKdvM4unOmWF+dZWczht6jhOlEADPYeN1jK+HwtnlYAAtRoVbWo5HwZQKsy9ubQuXa&#10;X3BnzvvYMgrBkCsJXYxDznloOuNUmPjBIO2OfnQqUju2XI/qQuHO8kSIGXeqR7rQqcFUnWk+9icn&#10;4aXabNWuTtzi21bPr8en4fPwnkl5fzcVK2DRXOMfDL/6pA4lOdX+hDowKyHNUiIlZGK+BEbALH2k&#10;oqbJPEmBlwX//0L5A1BLAwQUAAAACACHTuJATezFoSACAAAaBAAADgAAAGRycy9lMm9Eb2MueG1s&#10;rVPNjtMwEL4j8Q6W7zTp3/5UTVdlV0VIFbtSQZxdx24i2R5ju03KA8AbcOLCnefqczB22m4FnBAX&#10;ZzwzmfH3zTfTu1YrshPO12AK2u/llAjDoazNpqAf3i9e3VDiAzMlU2BEQffC07vZyxfTxk7EACpQ&#10;pXAEixg/aWxBqxDsJMs8r4RmvgdWGAxKcJoFvLpNVjrWYHWtskGeX2UNuNI64MJ79D50QTpL9aUU&#10;PDxK6UUgqqD4tpBOl851PLPZlE02jtmq5sdnsH94hWa1wabnUg8sMLJ19R+ldM0deJChx0FnIGXN&#10;RcKAaPr5b2hWFbMiYUFyvD3T5P9fWf5u9+RIXRZ0MKTEMI0zOnz7evj+8/DjC0EfEtRYP8G8lcXM&#10;0L6GFgd98nt0RtytdDp+ERHBOFK9P9Mr2kA4Ooc3eT66HlPCMTbKb8doY/ns+W/rfHgjQJNoFNTh&#10;+BKrbLf0oUs9pcRmBha1UmmEypCmoFfDcZ5+OEewuDLYI2Lo3hqt0K7bI7A1lHvE5aCThrd8UWPz&#10;JfPhiTnUAkJBfYdHPKQCbAJHi5IK3Oe/+WM+jgijlDSorYL6T1vmBCXqrcHh3fZHoyjGdBmNrwd4&#10;cZeR9WXEbPU9oHz7uEmWJzPmB3UypQP9EddgHrtiiBmOvQsaTuZ96BSPa8TFfJ6SUH6WhaVZWR5L&#10;d3TOtwFknZiONHXcHNlDAaZZHZclKvzynrKeV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Qb&#10;qgLbAAAACgEAAA8AAAAAAAAAAQAgAAAAIgAAAGRycy9kb3ducmV2LnhtbFBLAQIUABQAAAAIAIdO&#10;4kBN7MWh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五、表演唱《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中秋回家看看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02809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3606165</wp:posOffset>
                </wp:positionV>
                <wp:extent cx="3800475" cy="4095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283.95pt;height:32.25pt;width:299.25pt;z-index:369028096;mso-width-relative:page;mso-height-relative:page;" filled="f" stroked="f" coordsize="21600,21600" o:gfxdata="UEsDBAoAAAAAAIdO4kAAAAAAAAAAAAAAAAAEAAAAZHJzL1BLAwQUAAAACACHTuJAWI1sVdsAAAAK&#10;AQAADwAAAGRycy9kb3ducmV2LnhtbE2PTU/DMAyG70j8h8hI3Fi6ri2jNJ1QpQkJscPGLtzSxmsr&#10;Gqc02Qf8eswJbq/lR68fF6uLHcQJJ987UjCfRSCQGmd6ahXs39Z3SxA+aDJ6cIQKvtDDqry+KnRu&#10;3Jm2eNqFVnAJ+Vwr6EIYcyl906HVfuZGJN4d3GR14HFqpZn0mcvtIOMoyqTVPfGFTo9Yddh87I5W&#10;wUu13uhtHdvl91A9vx6exs/9e6rU7c08egQR8BL+YPjVZ3Uo2al2RzJeDAqSNGFSQZrdP4BgIEsW&#10;HGoOizgBWRby/wvlD1BLAwQUAAAACACHTuJAJIKEpyECAAAaBAAADgAAAGRycy9lMm9Eb2MueG1s&#10;rVPNjtMwEL4j8Q6W7zRpN92fqumq7KoIacWuVBBn17GbSLbH2G6T8gDwBpy4cOe5+hyMnbZbASfE&#10;xRnPTGb8ffPN9LbTimyF8w2Ykg4HOSXCcKgasy7ph/eLV9eU+MBMxRQYUdKd8PR29vLFtLUTMYIa&#10;VCUcwSLGT1pb0joEO8kyz2uhmR+AFQaDEpxmAa9unVWOtVhdq2yU55dZC66yDrjwHr33fZDOUn0p&#10;BQ+PUnoRiCopvi2k06VzFc9sNmWTtWO2bvjhGewfXqFZY7DpqdQ9C4xsXPNHKd1wBx5kGHDQGUjZ&#10;cJEwIJph/huaZc2sSFiQHG9PNPn/V5a/2z450lQlHRWUGKZxRvtvX/fff+5/fCHoQ4Ja6yeYt7SY&#10;GbrX0OGgj36Pzoi7k07HLyIiGEeqdyd6RRcIR+fFdZ4XV2NKOMaK/GaMNpbPnv+2zoc3AjSJRkkd&#10;ji+xyrYPPvSpx5TYzMCiUSqNUBnSlvTyYpynH04RLK4M9ogY+rdGK3Sr7gBsBdUOcTnopeEtXzTY&#10;/IH58MQcagGhoL7DIx5SATaBg0VJDe7z3/wxH0eEUUpa1FZJ/acNc4IS9dbg8G6GRRHFmC7F+GqE&#10;F3ceWZ1HzEbfAcp3iJtkeTJjflBHUzrQH3EN5rErhpjh2Luk4WjehV7xuEZczOcpCeVnWXgwS8tj&#10;6Z7O+SaAbBLTkaaemwN7KMA0q8OyRIWf31PW80r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Y&#10;jWxV2wAAAAoBAAAPAAAAAAAAAAEAIAAAACIAAABkcnMvZG93bnJldi54bWxQSwECFAAUAAAACACH&#10;TuJAJIKEpy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2625090</wp:posOffset>
                </wp:positionV>
                <wp:extent cx="3800475" cy="40957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四、相声《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吴刚不砍桂树了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206.7pt;height:32.25pt;width:299.25pt;z-index:252502016;mso-width-relative:page;mso-height-relative:page;" filled="f" stroked="f" coordsize="21600,21600" o:gfxdata="UEsDBAoAAAAAAIdO4kAAAAAAAAAAAAAAAAAEAAAAZHJzL1BLAwQUAAAACACHTuJAj7dbgdsAAAAK&#10;AQAADwAAAGRycy9kb3ducmV2LnhtbE2Py07DMBBF90j8gzVI7KiTNn2lcSoUqUJCdNHSDbtJ7CZR&#10;43GI3Qd8PcMKVvO6uvdMtr7ZTlzM4FtHCuJRBMJQ5XRLtYLD++ZpAcIHJI2dI6Pgy3hY5/d3Gaba&#10;XWlnLvtQCzYhn6KCJoQ+ldJXjbHoR643xLejGywGHoda6gGvbG47OY6imbTYEic02JuiMdVpf7YK&#10;XovNFnfl2C6+u+Ll7fjcfx4+pko9PsTRCkQwt/Anhl98RoecmUp3Ju1FpyCZJqzkGk+4YcEsmSxB&#10;lLyZz5cg80z+fyH/AVBLAwQUAAAACACHTuJAJh0YbCECAAAaBAAADgAAAGRycy9lMm9Eb2MueG1s&#10;rVPNjtMwEL4j8Q6W7zRpt92fqumq7KoIqWJXKqs9u47dRLI9xnablAeAN+DEhTvP1edg7LTdCjgh&#10;Ls54ZjIz3zefJ7etVmQrnK/BFLTfyykRhkNZm3VBnz7O31xT4gMzJVNgREF3wtPb6etXk8aOxQAq&#10;UKVwBIsYP25sQasQ7DjLPK+EZr4HVhgMSnCaBby6dVY61mB1rbJBnl9mDbjSOuDCe/Ted0E6TfWl&#10;FDw8SOlFIKqgOFtIp0vnKp7ZdMLGa8dsVfPDGOwfptCsNtj0VOqeBUY2rv6jlK65Aw8y9DjoDKSs&#10;uUgYEE0//w3NsmJWJCxIjrcnmvz/K8s/bB8dqcuCDvqUGKZxR/tvX/fff+5/fCHoQ4Ia68eYt7SY&#10;Gdq30OKij36Pzoi7lU7HLyIiGEeqdyd6RRsIR+fFdZ4Pr0aUcIwN85sR2lg+e/nbOh/eCdAkGgV1&#10;uL7EKtsufOhSjymxmYF5rVRaoTKkKejlxShPP5wiWFwZ7BExdLNGK7Sr9gBsBeUOcTnopOEtn9fY&#10;fMF8eGQOtYBQUN/hAQ+pAJvAwaKkAvf5b/6YjyvCKCUNaqug/tOGOUGJem9weTf94TCKMV2Go6sB&#10;Xtx5ZHUeMRt9Byhf3A9Ol8yYH9TRlA70Mz6DWeyKIWY49i5oOJp3oVM8PiMuZrOUhPKzLCzM0vJY&#10;uqNztgkg68R0pKnj5sAeCjDt6vBYosLP7ynr5Ul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P&#10;t1uB2wAAAAoBAAAPAAAAAAAAAAEAIAAAACIAAABkcnMvZG93bnJldi54bWxQSwECFAAUAAAACACH&#10;TuJAJh0YbC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四、相声《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吴刚不砍桂树了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3006090</wp:posOffset>
                </wp:positionV>
                <wp:extent cx="3800475" cy="4095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236.7pt;height:32.25pt;width:299.25pt;z-index:252558336;mso-width-relative:page;mso-height-relative:page;" filled="f" stroked="f" coordsize="21600,21600" o:gfxdata="UEsDBAoAAAAAAIdO4kAAAAAAAAAAAAAAAAAEAAAAZHJzL1BLAwQUAAAACACHTuJAQ+jN+NwAAAAK&#10;AQAADwAAAGRycy9kb3ducmV2LnhtbE2PTU/DMAyG70j8h8hI3Fi6td1HaTqhShMSYoeNXbi5TdZW&#10;NE5psg/49ZgTnGzLj14/ztdX24uzGX3nSMF0EoEwVDvdUaPg8LZ5WILwAUlj78go+DIe1sXtTY6Z&#10;dhfamfM+NIJDyGeooA1hyKT0dWss+okbDPHu6EaLgcexkXrEC4fbXs6iaC4tdsQXWhxM2Zr6Y3+y&#10;Cl7KzRZ31cwuv/vy+fX4NHwe3lOl7u+m0SOIYK7hD4ZffVaHgp0qdyLtRa8gSRMmuS5ibhiYJ/EK&#10;RKUgjRcrkEUu/79Q/ABQSwMEFAAAAAgAh07iQNiXkyohAgAAGgQAAA4AAABkcnMvZTJvRG9jLnht&#10;bK1TzY7TMBC+I/EOlu80abfdn6rpquyqCKliVyqrPbuO3USyPcZ2m5QHgDfgxIU7z9XnYOy03Qo4&#10;IS7OeGYy4++bbya3rVZkK5yvwRS038spEYZDWZt1QZ8+zt9cU+IDMyVTYERBd8LT2+nrV5PGjsUA&#10;KlClcASLGD9ubEGrEOw4yzyvhGa+B1YYDEpwmgW8unVWOtZgda2yQZ5fZg240jrgwnv03ndBOk31&#10;pRQ8PEjpRSCqoPi2kE6XzlU8s+mEjdeO2armh2ewf3iFZrXBpqdS9ywwsnH1H6V0zR14kKHHQWcg&#10;Zc1FwoBo+vlvaJYVsyJhQXK8PdHk/19Z/mH76EhdFnQwoMQwjTPaf/u6//5z/+MLQR8S1Fg/xryl&#10;xczQvoUWB330e3RG3K10On4REcE4Ur070SvaQDg6L67zfHg1ooRjbJjfjNDG8tnL39b58E6AJtEo&#10;qMPxJVbZduFDl3pMic0MzGul0giVIU1BLy9GefrhFMHiymCPiKF7a7RCu2oPwFZQ7hCXg04a3vJ5&#10;jc0XzIdH5lALCAX1HR7wkAqwCRwsSipwn//mj/k4IoxS0qC2Cuo/bZgTlKj3Bod30x8OoxjTZTi6&#10;GuDFnUdW5xGz0XeA8u3jJlmezJgf1NGUDvQzrsEsdsUQMxx7FzQczbvQKR7XiIvZLCWh/CwLC7O0&#10;PJbu6JxtAsg6MR1p6rg5sIcCTLM6LEtU+Pk9Zb2s9PQ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+jN+NwAAAAKAQAADwAAAAAAAAABACAAAAAiAAAAZHJzL2Rvd25yZXYueG1sUEsBAhQAFAAAAAgA&#10;h07iQNiXkyo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2025015</wp:posOffset>
                </wp:positionV>
                <wp:extent cx="3800475" cy="4095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三、音乐小品《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嫦娥奔月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59.45pt;height:32.25pt;width:299.25pt;z-index:252051456;mso-width-relative:page;mso-height-relative:page;" filled="f" stroked="f" coordsize="21600,21600" o:gfxdata="UEsDBAoAAAAAAIdO4kAAAAAAAAAAAAAAAAAEAAAAZHJzL1BLAwQUAAAACACHTuJA/5jg49sAAAAK&#10;AQAADwAAAGRycy9kb3ducmV2LnhtbE2PTU+DQBCG7yb+h82YeLMLhTaUsjSGpDExemjtxdvAToHI&#10;7iK7/dBf73jS23w8eeeZYnM1gzjT5HtnFcSzCATZxunetgoOb9uHDIQPaDUOzpKCL/KwKW9vCsy1&#10;u9gdnfehFRxifY4KuhDGXErfdGTQz9xIlndHNxkM3E6t1BNeONwMch5FS2mwt3yhw5GqjpqP/cko&#10;eK62r7ir5yb7Hqqnl+Pj+Hl4Xyh1fxdHaxCBruEPhl99VoeSnWp3stqLQUG6SJlUkMTZCgQDyzTh&#10;ouZJlqQgy0L+f6H8AVBLAwQUAAAACACHTuJAs2ZO5yACAAAaBAAADgAAAGRycy9lMm9Eb2MueG1s&#10;rVPNjtMwEL4j8Q6W7zRpt92fqumq7KoIqWJXKqs9u47dRLI9xnablAeAN+DEhTvP1edg7LTdCjgh&#10;Ls54ZvKN55tvJretVmQrnK/BFLTfyykRhkNZm3VBnz7O31xT4gMzJVNgREF3wtPb6etXk8aOxQAq&#10;UKVwBEGMHze2oFUIdpxlnldCM98DKwwGJTjNAl7dOisdaxBdq2yQ55dZA660DrjwHr33XZBOE76U&#10;gocHKb0IRBUU3xbS6dK5imc2nbDx2jFb1fzwDPYPr9CsNlj0BHXPAiMbV/8BpWvuwIMMPQ46Aylr&#10;LlIP2E0//62bZcWsSL0gOd6eaPL/D5Z/2D46UpcFHSA9hmmc0f7b1/33n/sfXwj6kKDG+jHmLS1m&#10;hvYttDjoo9+jM/bdSqfjFzsiGEes3Yle0QbC0XlxnefDqxElHGPD/GaENsJnL39b58M7AZpEo6AO&#10;x5dYZduFD13qMSUWMzCvlUojVIY0Bb28GOXph1MEwZXBGrGH7q3RCu2qPTS2gnKHfTnopOEtn9dY&#10;fMF8eGQOtYCtoL7DAx5SARaBg0VJBe7z3/wxH0eEUUoa1FZB/acNc4IS9d7g8G76w2EUY7oMR1eR&#10;enceWZ1HzEbfAcq3j5tkeTJjflBHUzrQz7gGs1gVQ8xwrF3QcDTvQqd4XCMuZrOUhPKzLCzM0vII&#10;3dE52wSQdWI60tRxc2APBZhmdViWqPDze8p6Wenp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+Y&#10;4OPbAAAACgEAAA8AAAAAAAAAAQAgAAAAIgAAAGRycy9kb3ducmV2LnhtbFBLAQIUABQAAAAIAIdO&#10;4kCzZk7n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三、音乐小品《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嫦娥奔月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2406015</wp:posOffset>
                </wp:positionV>
                <wp:extent cx="3800475" cy="4095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89.45pt;height:32.25pt;width:299.25pt;z-index:252107776;mso-width-relative:page;mso-height-relative:page;" filled="f" stroked="f" coordsize="21600,21600" o:gfxdata="UEsDBAoAAAAAAIdO4kAAAAAAAAAAAAAAAAAEAAAAZHJzL1BLAwQUAAAACACHTuJAxZR1zdsAAAAK&#10;AQAADwAAAGRycy9kb3ducmV2LnhtbE2Py07DMBBF90j8gzVI7KjTxi1piFOhSBUSoouWbrqbxG4S&#10;4UeI3Qd8PcMKdjO6R3fOFKurNeysx9B7J2E6SYBp13jVu1bC/n39kAELEZ1C452W8KUDrMrbmwJz&#10;5S9uq8+72DIqcSFHCV2MQ855aDptMUz8oB1lRz9ajLSOLVcjXqjcGj5LkgW32Du60OGgq043H7uT&#10;lfBarTe4rWc2+zbVy9vxefjcH+ZS3t9NkydgUV/jHwy/+qQOJTnV/uRUYEaCmAsiJaSP2RIYAQuR&#10;0lBTIlIBvCz4/xfKH1BLAwQUAAAACACHTuJAmYDOtyACAAAaBAAADgAAAGRycy9lMm9Eb2MueG1s&#10;rVPBjtMwEL0j8Q+W7zRpt93dVk1XZVdFSBW7UkGcXcduItkeY7tNygfAH3Diwp3v6ncwdtpuBZwQ&#10;F2c8M5nxe/NmetdqRXbC+RpMQfu9nBJhOJS12RT0w/vFq1tKfGCmZAqMKOheeHo3e/li2tiJGEAF&#10;qhSOYBHjJ40taBWCnWSZ55XQzPfACoNBCU6zgFe3yUrHGqyuVTbI8+usAVdaB1x4j96HLkhnqb6U&#10;godHKb0IRBUU3xbS6dK5jmc2m7LJxjFb1fz4DPYPr9CsNtj0XOqBBUa2rv6jlK65Aw8y9DjoDKSs&#10;uUgYEE0//w3NqmJWJCxIjrdnmvz/K8vf7Z4cqUuc3ZgSwzTO6PDt6+H7z8OPLwR9SFBj/QTzVhYz&#10;Q/saWkw++T06I+5WOh2/iIhgHKnen+kVbSAcnVe3eT68GVHCMTbMxyO0sXz2/Ld1PrwRoEk0Cupw&#10;fIlVtlv60KWeUmIzA4taqTRCZUhT0OurUZ5+OEewuDLYI2Lo3hqt0K7bI7A1lHvE5aCThrd8UWPz&#10;JfPhiTnUAkJBfYdHPKQCbAJHi5IK3Oe/+WM+jgijlDSorYL6T1vmBCXqrcHhjfvDYRRjugxHNwO8&#10;uMvI+jJitvoeUL593CTLkxnzgzqZ0oH+iGswj10xxAzH3gUNJ/M+dIrHNeJiPk9JKD/LwtKsLI+l&#10;Ozrn2wCyTkxHmjpujuyhANOsjssSFX55T1nPKz37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WU&#10;dc3bAAAACgEAAA8AAAAAAAAAAQAgAAAAIgAAAGRycy9kb3ducmV2LnhtbFBLAQIUABQAAAAIAIdO&#10;4kCZgM63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1596390</wp:posOffset>
                </wp:positionV>
                <wp:extent cx="3800475" cy="4095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表演者：---------------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25.7pt;height:32.25pt;width:299.25pt;z-index:251882496;mso-width-relative:page;mso-height-relative:page;" filled="f" stroked="f" coordsize="21600,21600" o:gfxdata="UEsDBAoAAAAAAIdO4kAAAAAAAAAAAAAAAAAEAAAAZHJzL1BLAwQUAAAACACHTuJA9U49rNwAAAAK&#10;AQAADwAAAGRycy9kb3ducmV2LnhtbE2PTU/DMAyG70j8h8hI3Fjarp220nRClSYkBIeNXbi5jddW&#10;NElpsg/49ZjTuNnyo9fPW6wvZhAnmnzvrIJ4FoEg2zjd21bB/n3zsAThA1qNg7Ok4Js8rMvbmwJz&#10;7c52S6ddaAWHWJ+jgi6EMZfSNx0Z9DM3kuXbwU0GA69TK/WEZw43g0yiaCEN9pY/dDhS1VHzuTsa&#10;BS/V5g23dWKWP0P1/Hp4Gr/2H5lS93dx9Agi0CVcYfjTZ3Uo2al2R6u9GBSkWcqkgiSLeWBgkc5X&#10;IGoF8zhbgSwL+b9C+QtQSwMEFAAAAAgAh07iQEtcTLsgAgAAGgQAAA4AAABkcnMvZTJvRG9jLnht&#10;bK1TwY7TMBC9I/EPlu80abfd7lZNV2VXRUgVu1JBnF3HbiLZHmO7TcoHwB9w4sKd7+p3MHbabgWc&#10;EBdnPDOZ8XvzZnrXakV2wvkaTEH7vZwSYTiUtdkU9MP7xasbSnxgpmQKjCjoXnh6N3v5YtrYiRhA&#10;BaoUjmAR4yeNLWgVgp1kmeeV0Mz3wAqDQQlOs4BXt8lKxxqsrlU2yPPrrAFXWgdceI/ehy5IZ6m+&#10;lIKHRym9CEQVFN8W0unSuY5nNpuyycYxW9X8+Az2D6/QrDbY9FzqgQVGtq7+o5SuuQMPMvQ46Ayk&#10;rLlIGBBNP/8NzapiViQsSI63Z5r8/yvL3+2eHKlLnN2YEsM0zujw7evh+8/Djy8EfUhQY/0E81YW&#10;M0P7GlpMPvk9OiPuVjodv4iIYByp3p/pFW0gHJ1XN3k+HI8o4Rgb5rcjtLF89vy3dT68EaBJNArq&#10;cHyJVbZb+tClnlJiMwOLWqk0QmVIU9Drq1GefjhHsLgy2CNi6N4ardCu2yOwNZR7xOWgk4a3fFFj&#10;8yXz4Yk51AJCQX2HRzykAmwCR4uSCtznv/ljPo4Io5Q0qK2C+k9b5gQl6q3B4d32h8MoxnQZjsYD&#10;vLjLyPoyYrb6HlC+fdwky5MZ84M6mdKB/ohrMI9dMcQMx94FDSfzPnSKxzXiYj5PSSg/y8LSrCyP&#10;pTs659sAsk5MR5o6bo7soQDTrI7LEhV+eU9Zzy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1&#10;Tj2s3AAAAAoBAAAPAAAAAAAAAAEAIAAAACIAAABkcnMvZG93bnJldi54bWxQSwECFAAUAAAACACH&#10;TuJAS1xMu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表演者：---------------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1215390</wp:posOffset>
                </wp:positionV>
                <wp:extent cx="3800475" cy="4095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二、歌曲《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月亮代表我的心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95.7pt;height:32.25pt;width:299.25pt;z-index:251826176;mso-width-relative:page;mso-height-relative:page;" filled="f" stroked="f" coordsize="21600,21600" o:gfxdata="UEsDBAoAAAAAAIdO4kAAAAAAAAAAAAAAAAAEAAAAZHJzL1BLAwQUAAAACACHTuJAaOHee9oAAAAK&#10;AQAADwAAAGRycy9kb3ducmV2LnhtbE2PTU+DQBCG7yb+h82YeLMLCE1BlsaQNCZGD629eBvYKRDZ&#10;XWS3H/rrHU96m48n7zxTri9mFCea/eCsgngRgSDbOj3YTsH+bXO3AuEDWo2js6Tgizysq+urEgvt&#10;znZLp13oBIdYX6CCPoSpkNK3PRn0CzeR5d3BzQYDt3Mn9YxnDjejTKJoKQ0Oli/0OFHdU/uxOxoF&#10;z/XmFbdNYlbfY/30cnicPvfvmVK3N3H0ACLQJfzB8KvP6lCxU+OOVnsxKkizlEme5zEXDCzT+xxE&#10;oyDJshxkVcr/L1Q/UEsDBBQAAAAIAIdO4kAM+5g8IAIAABoEAAAOAAAAZHJzL2Uyb0RvYy54bWyt&#10;U82O0zAQviPxDpbvNGm33Z+q6arsqghpxa5UEGfXsdtIjm1st0l5AHgDTly481x9Dj47bbcCToiL&#10;M56ZzPj75pvJbVsrshXOV0YXtN/LKRGam7LSq4J+eD9/dU2JD0yXTBktCroTnt5OX76YNHYsBmZt&#10;VCkcQRHtx40t6DoEO84yz9eiZr5nrNAISuNqFnB1q6x0rEH1WmWDPL/MGuNK6wwX3sN73wXpNNWX&#10;UvDwKKUXgaiC4m0hnS6dy3hm0wkbrxyz64ofnsH+4RU1qzSankrds8DIxlV/lKor7ow3MvS4qTMj&#10;ZcVFwgA0/fw3NIs1syJhATnenmjy/68sf7d9cqQqMTtMSrMaM9p/+7r//nP/4wuBDwQ11o+Rt7DI&#10;DO1r0yL56PdwRtytdHX8AhFBHFTvTvSKNhAO58V1ng+vRpRwxIb5zQg2ymfPf1vnwxthahKNgjqM&#10;L7HKtg8+dKnHlNhMm3mlVBqh0qQp6OXFKE8/nCIorjR6RAzdW6MV2mV7ALY05Q64nOmk4S2fV2j+&#10;wHx4Yg5aABToOzzikMqgiTlYlKyN+/w3f8zHiBClpIG2Cuo/bZgTlKi3GsO76Q+HUYzpMhxdDXBx&#10;55HleURv6jsD+faxSZYnM+YHdTSlM/VHrMEsdkWIaY7eBQ1H8y50iscacTGbpSTIz7LwoBeWx9Id&#10;nbNNMLJKTEeaOm4O7EGAaVaHZYkKP7+nrOeVnv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OHe&#10;e9oAAAAKAQAADwAAAAAAAAABACAAAAAiAAAAZHJzL2Rvd25yZXYueG1sUEsBAhQAFAAAAAgAh07i&#10;QAz7mDw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二、歌曲《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月亮代表我的心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1024890</wp:posOffset>
                </wp:positionV>
                <wp:extent cx="3800475" cy="4095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选送单位：三大队11人 四大15人 五大队20人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80.7pt;height:32.25pt;width:299.25pt;z-index:251769856;mso-width-relative:page;mso-height-relative:page;" filled="f" stroked="f" coordsize="21600,21600" o:gfxdata="UEsDBAoAAAAAAIdO4kAAAAAAAAAAAAAAAAAEAAAAZHJzL1BLAwQUAAAACACHTuJApQQsOdoAAAAK&#10;AQAADwAAAGRycy9kb3ducmV2LnhtbE2PTU+DQBCG7yb+h82YeLMLCKRFlsaQNCZGD629eBvYKRDZ&#10;XWS3H/rrHU96m48n7zxTri9mFCea/eCsgngRgSDbOj3YTsH+bXO3BOEDWo2js6Tgizysq+urEgvt&#10;znZLp13oBIdYX6CCPoSpkNK3PRn0CzeR5d3BzQYDt3Mn9YxnDjejTKIolwYHyxd6nKjuqf3YHY2C&#10;53rzitsmMcvvsX56OTxOn/v3TKnbmzh6ABHoEv5g+NVndajYqXFHq70YFaRZyiTP85gLBvL0fgWi&#10;UZAk2QpkVcr/L1Q/UEsDBBQAAAAIAIdO4kDeJxowIAIAABoEAAAOAAAAZHJzL2Uyb0RvYy54bWyt&#10;U8GO0zAQvSPxD5bvNGm37e5WTVdlV0VIFbtSQZxdx24i2R5ju03KB8AfcOLCne/qdzB22m4FnBAX&#10;ZzwzmfF782Z612pFdsL5GkxB+72cEmE4lLXZFPTD+8WrG0p8YKZkCowo6F54ejd7+WLa2IkYQAWq&#10;FI5gEeMnjS1oFYKdZJnnldDM98AKg0EJTrOAV7fJSscarK5VNsjzcdaAK60DLrxH70MXpLNUX0rB&#10;w6OUXgSiCopvC+l06VzHM5tN2WTjmK1qfnwG+4dXaFYbbHou9cACI1tX/1FK19yBBxl6HHQGUtZc&#10;JAyIpp//hmZVMSsSFiTH2zNN/v+V5e92T47UJc5uTIlhGmd0+Pb18P3n4ccXgj4kqLF+gnkri5mh&#10;fQ0tJp/8Hp0Rdyudjl9ERDCOVO/P9Io2EI7Oq5s8H16PKOEYG+a3I7SxfPb8t3U+vBGgSTQK6nB8&#10;iVW2W/rQpZ5SYjMDi1qpNEJlSFPQ8dUoTz+cI1hcGewRMXRvjVZo1+0R2BrKPeJy0EnDW76osfmS&#10;+fDEHGoBoaC+wyMeUgE2gaNFSQXu89/8MR9HhFFKGtRWQf2nLXOCEvXW4PBu+8NhFGO6DEfXA7y4&#10;y8j6MmK2+h5Qvn3cJMuTGfODOpnSgf6IazCPXTHEDMfeBQ0n8z50isc14mI+T0koP8vC0qwsj6U7&#10;OufbALJOTEeaOm6O7KEA06yOyxIVfnlPWc8rPf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QQs&#10;OdoAAAAKAQAADwAAAAAAAAABACAAAAAiAAAAZHJzL2Rvd25yZXYueG1sUEsBAhQAFAAAAAgAh07i&#10;QN4nGjA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选送单位：三大队11人 四大15人 五大队20人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643890</wp:posOffset>
                </wp:positionV>
                <wp:extent cx="3800475" cy="4095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8390" y="1834515"/>
                          <a:ext cx="3800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一、开场舞《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eastAsia="zh-CN"/>
                              </w:rPr>
                              <w:t>明月升起的的地方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50.7pt;height:32.25pt;width:299.25pt;z-index:251713536;mso-width-relative:page;mso-height-relative:page;" filled="f" stroked="f" coordsize="21600,21600" o:gfxdata="UEsDBAoAAAAAAIdO4kAAAAAAAAAAAAAAAAAEAAAAZHJzL1BLAwQUAAAACACHTuJA6ZLqbtsAAAAK&#10;AQAADwAAAGRycy9kb3ducmV2LnhtbE2PS0/DMBCE70j8B2uRuFE7JYnaNE6FIlVICA4tvXDbxG4S&#10;1Y8Quw/49SwnuO3OjGa/LddXa9hZT2HwTkIyE8C0a70aXCdh/755WAALEZ1C452W8KUDrKvbmxIL&#10;5S9uq8+72DEqcaFACX2MY8F5aHttMcz8qB15Bz9ZjLROHVcTXqjcGj4XIucWB0cXehx13ev2uDtZ&#10;CS/15g23zdwuvk39/Hp4Gj/3H5mU93eJWAGL+hr/wvCLT+hQEVPjT04FZiSkWUpJ0kVCAwXy9HEJ&#10;rCElz5bAq5L/f6H6AVBLAwQUAAAACACHTuJATOfjpSoCAAAmBAAADgAAAGRycy9lMm9Eb2MueG1s&#10;rVPBjtowEL1X6j9YvpcECLuACCu6K6pKqLsSrXo2jk0ixR7XNiT0A9o/6KmX3vtdfEfHDrCo7anq&#10;xRnPvLzxzLyZ3bWqJnthXQU6p/1eSonQHIpKb3P64f3y1ZgS55kuWA1a5PQgHL2bv3wxa8xUDKCE&#10;uhCWIIl208bktPTeTJPE8VIo5npghMagBKuYx6vdJoVlDbKrOhmk6U3SgC2MBS6cQ+9DF6TzyC+l&#10;4P5RSic8qXOKb/PxtPHchDOZz9h0a5kpK356BvuHVyhWaUx6oXpgnpGdrf6gUhW34ED6HgeVgJQV&#10;F7EGrKaf/lbNumRGxFqwOc5c2uT+Hy1/t3+ypCpwdiNKNFM4o+O3r8fvP48/vhD0YYMa46aIWxtE&#10;+vY1tAg++x06Q92ttCp8sSIS4ul4PJxgww9oj4fZqGNiU9F6whEwHKdpdospOSKydDJCG1Mlz0zG&#10;Ov9GgCLByKnFUcYOs/3K+Q56hoTEGpZVXcdx1po0Ob0ZjtL4wyWC5LXGHKGe7t3B8u2mPRW5geKA&#10;NVroZOIMX1aYfMWcf2IWdYEFodb9Ix6yBkwCJ4uSEuznv/kDHseFUUoa1FlO3acds4KS+q3GQU76&#10;WRaEGS/Z6HaAF3sd2VxH9E7dA0q5j1tleDQD3tdnU1pQH3ElFiErhpjmmDun/mze+079uFJcLBYR&#10;hFI0zK/02vBA3bVzsfMgq9jp0KauN6fuoRjjrE6LE9R+fY+o5/We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pkupu2wAAAAoBAAAPAAAAAAAAAAEAIAAAACIAAABkcnMvZG93bnJldi54bWxQSwEC&#10;FAAUAAAACACHTuJATOfjpS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一、开场舞《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eastAsia="zh-CN"/>
                        </w:rPr>
                        <w:t>明月升起的的地方</w:t>
                      </w: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弥勒古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304BB2"/>
    <w:rsid w:val="003B771A"/>
    <w:rsid w:val="01032BF7"/>
    <w:rsid w:val="011B6C26"/>
    <w:rsid w:val="01725952"/>
    <w:rsid w:val="02574FE9"/>
    <w:rsid w:val="02CA7E22"/>
    <w:rsid w:val="03FD1CE3"/>
    <w:rsid w:val="04F3405A"/>
    <w:rsid w:val="057669F5"/>
    <w:rsid w:val="058942EF"/>
    <w:rsid w:val="05974FBC"/>
    <w:rsid w:val="05D80295"/>
    <w:rsid w:val="06E04A52"/>
    <w:rsid w:val="074C7D86"/>
    <w:rsid w:val="07935C41"/>
    <w:rsid w:val="079E2C6B"/>
    <w:rsid w:val="07E45C32"/>
    <w:rsid w:val="08006935"/>
    <w:rsid w:val="082617D8"/>
    <w:rsid w:val="09895DC1"/>
    <w:rsid w:val="09E40FA3"/>
    <w:rsid w:val="0A91177D"/>
    <w:rsid w:val="0D0A5346"/>
    <w:rsid w:val="0D315D3E"/>
    <w:rsid w:val="0D3E5A48"/>
    <w:rsid w:val="0E5E1166"/>
    <w:rsid w:val="0ED247B5"/>
    <w:rsid w:val="10EA083F"/>
    <w:rsid w:val="118578F1"/>
    <w:rsid w:val="122C23F3"/>
    <w:rsid w:val="12594E46"/>
    <w:rsid w:val="1285274A"/>
    <w:rsid w:val="12AD03F9"/>
    <w:rsid w:val="13CA7615"/>
    <w:rsid w:val="141A4574"/>
    <w:rsid w:val="14224F81"/>
    <w:rsid w:val="14697AB0"/>
    <w:rsid w:val="15A021F2"/>
    <w:rsid w:val="15F23E54"/>
    <w:rsid w:val="160A384D"/>
    <w:rsid w:val="163D28A4"/>
    <w:rsid w:val="16652AC5"/>
    <w:rsid w:val="175D560B"/>
    <w:rsid w:val="18A15532"/>
    <w:rsid w:val="18D44645"/>
    <w:rsid w:val="19A470D9"/>
    <w:rsid w:val="1AC04EE8"/>
    <w:rsid w:val="1B6F239C"/>
    <w:rsid w:val="1BE305BF"/>
    <w:rsid w:val="1CCF78C4"/>
    <w:rsid w:val="1CFC21DF"/>
    <w:rsid w:val="1DCB2AFC"/>
    <w:rsid w:val="1E64111E"/>
    <w:rsid w:val="1E966BAC"/>
    <w:rsid w:val="1F8E0407"/>
    <w:rsid w:val="1F8F5AB4"/>
    <w:rsid w:val="20430751"/>
    <w:rsid w:val="20904490"/>
    <w:rsid w:val="2128339A"/>
    <w:rsid w:val="22053ED6"/>
    <w:rsid w:val="230D2685"/>
    <w:rsid w:val="23C91252"/>
    <w:rsid w:val="24947871"/>
    <w:rsid w:val="25521CAD"/>
    <w:rsid w:val="25D069B8"/>
    <w:rsid w:val="26296894"/>
    <w:rsid w:val="26E57E27"/>
    <w:rsid w:val="28087D95"/>
    <w:rsid w:val="2887613A"/>
    <w:rsid w:val="295E190C"/>
    <w:rsid w:val="29AD20D3"/>
    <w:rsid w:val="29D931AB"/>
    <w:rsid w:val="29FD4ED1"/>
    <w:rsid w:val="2A304BB2"/>
    <w:rsid w:val="2A554555"/>
    <w:rsid w:val="2A562359"/>
    <w:rsid w:val="2B4733AB"/>
    <w:rsid w:val="2B86083A"/>
    <w:rsid w:val="2BAD6252"/>
    <w:rsid w:val="2BC7239D"/>
    <w:rsid w:val="2C141C9D"/>
    <w:rsid w:val="2C177027"/>
    <w:rsid w:val="2CD245EA"/>
    <w:rsid w:val="2E196C65"/>
    <w:rsid w:val="2E682D04"/>
    <w:rsid w:val="2EA80BEC"/>
    <w:rsid w:val="30DF0235"/>
    <w:rsid w:val="31930171"/>
    <w:rsid w:val="3280475F"/>
    <w:rsid w:val="33151237"/>
    <w:rsid w:val="332B2D39"/>
    <w:rsid w:val="33316533"/>
    <w:rsid w:val="33560CDB"/>
    <w:rsid w:val="335679C0"/>
    <w:rsid w:val="34054E69"/>
    <w:rsid w:val="340E0DD7"/>
    <w:rsid w:val="34997327"/>
    <w:rsid w:val="36466E39"/>
    <w:rsid w:val="3664523F"/>
    <w:rsid w:val="36AB070B"/>
    <w:rsid w:val="37643378"/>
    <w:rsid w:val="37AA0C7D"/>
    <w:rsid w:val="381D0947"/>
    <w:rsid w:val="383A27F6"/>
    <w:rsid w:val="389C76E9"/>
    <w:rsid w:val="38CE2C43"/>
    <w:rsid w:val="396A25ED"/>
    <w:rsid w:val="3A9F2546"/>
    <w:rsid w:val="3AD1475E"/>
    <w:rsid w:val="3B3D462C"/>
    <w:rsid w:val="3B651C9A"/>
    <w:rsid w:val="3BEA203C"/>
    <w:rsid w:val="3C1E75D1"/>
    <w:rsid w:val="3CF83D5F"/>
    <w:rsid w:val="3D647757"/>
    <w:rsid w:val="3D8C1A7F"/>
    <w:rsid w:val="3E532262"/>
    <w:rsid w:val="3EEF5C52"/>
    <w:rsid w:val="3F2078F6"/>
    <w:rsid w:val="42DA22EE"/>
    <w:rsid w:val="42F1396F"/>
    <w:rsid w:val="43092DA9"/>
    <w:rsid w:val="43383E02"/>
    <w:rsid w:val="43E75816"/>
    <w:rsid w:val="44111CF7"/>
    <w:rsid w:val="44343FF8"/>
    <w:rsid w:val="445B3DC6"/>
    <w:rsid w:val="44A50540"/>
    <w:rsid w:val="452F10FE"/>
    <w:rsid w:val="45783F53"/>
    <w:rsid w:val="47104AA0"/>
    <w:rsid w:val="47150A63"/>
    <w:rsid w:val="479D305B"/>
    <w:rsid w:val="49443617"/>
    <w:rsid w:val="496640D7"/>
    <w:rsid w:val="49995F35"/>
    <w:rsid w:val="49C623B4"/>
    <w:rsid w:val="4A501D3D"/>
    <w:rsid w:val="4A5E4335"/>
    <w:rsid w:val="4A6D4E8C"/>
    <w:rsid w:val="4C023CA4"/>
    <w:rsid w:val="4C363987"/>
    <w:rsid w:val="4D332C1B"/>
    <w:rsid w:val="4DC00666"/>
    <w:rsid w:val="4DD61589"/>
    <w:rsid w:val="4EF3216B"/>
    <w:rsid w:val="4F8F544D"/>
    <w:rsid w:val="5037124C"/>
    <w:rsid w:val="51C12532"/>
    <w:rsid w:val="53370508"/>
    <w:rsid w:val="537E5427"/>
    <w:rsid w:val="540F5F3D"/>
    <w:rsid w:val="54B25A4C"/>
    <w:rsid w:val="54D15A76"/>
    <w:rsid w:val="553873E4"/>
    <w:rsid w:val="55661FEC"/>
    <w:rsid w:val="55947F64"/>
    <w:rsid w:val="55DF107C"/>
    <w:rsid w:val="56377DF8"/>
    <w:rsid w:val="56A630AD"/>
    <w:rsid w:val="56FD10DE"/>
    <w:rsid w:val="57996C58"/>
    <w:rsid w:val="591C3434"/>
    <w:rsid w:val="592B284B"/>
    <w:rsid w:val="59D82963"/>
    <w:rsid w:val="5A3F1AF8"/>
    <w:rsid w:val="5A696B85"/>
    <w:rsid w:val="5B132617"/>
    <w:rsid w:val="5B647918"/>
    <w:rsid w:val="5C5E4B54"/>
    <w:rsid w:val="5D3C78B8"/>
    <w:rsid w:val="5E314B8F"/>
    <w:rsid w:val="5EFA5DB1"/>
    <w:rsid w:val="5F5572B4"/>
    <w:rsid w:val="5F58612F"/>
    <w:rsid w:val="5FC30FA0"/>
    <w:rsid w:val="6074427F"/>
    <w:rsid w:val="60F21536"/>
    <w:rsid w:val="613D5CFF"/>
    <w:rsid w:val="64010EC8"/>
    <w:rsid w:val="64507BD7"/>
    <w:rsid w:val="64861306"/>
    <w:rsid w:val="65DC5236"/>
    <w:rsid w:val="65E72DC1"/>
    <w:rsid w:val="65F13A2A"/>
    <w:rsid w:val="669369CC"/>
    <w:rsid w:val="66B111CC"/>
    <w:rsid w:val="670F716E"/>
    <w:rsid w:val="6760548C"/>
    <w:rsid w:val="67C441C5"/>
    <w:rsid w:val="68EE4BC1"/>
    <w:rsid w:val="69353483"/>
    <w:rsid w:val="69BF403F"/>
    <w:rsid w:val="6A8D2744"/>
    <w:rsid w:val="6AA52007"/>
    <w:rsid w:val="6B153316"/>
    <w:rsid w:val="6BD6649D"/>
    <w:rsid w:val="6BE83AE5"/>
    <w:rsid w:val="6C493018"/>
    <w:rsid w:val="6C5275BE"/>
    <w:rsid w:val="6CB52F26"/>
    <w:rsid w:val="6CD41FF9"/>
    <w:rsid w:val="6D3F6FB0"/>
    <w:rsid w:val="6D535020"/>
    <w:rsid w:val="6E8D4F4E"/>
    <w:rsid w:val="6EC55736"/>
    <w:rsid w:val="6FD208CC"/>
    <w:rsid w:val="709B7959"/>
    <w:rsid w:val="70D92DAB"/>
    <w:rsid w:val="710F2060"/>
    <w:rsid w:val="71685752"/>
    <w:rsid w:val="723E7F66"/>
    <w:rsid w:val="733B500C"/>
    <w:rsid w:val="735F6E7C"/>
    <w:rsid w:val="73E01CD3"/>
    <w:rsid w:val="74066AE4"/>
    <w:rsid w:val="74A106B3"/>
    <w:rsid w:val="769C39DC"/>
    <w:rsid w:val="775F509E"/>
    <w:rsid w:val="77B533D0"/>
    <w:rsid w:val="78500EBA"/>
    <w:rsid w:val="788C14E2"/>
    <w:rsid w:val="7B0B32DA"/>
    <w:rsid w:val="7B466D62"/>
    <w:rsid w:val="7C3F6092"/>
    <w:rsid w:val="7CE878C2"/>
    <w:rsid w:val="7E516CBF"/>
    <w:rsid w:val="7ECD3394"/>
    <w:rsid w:val="7F244AD3"/>
    <w:rsid w:val="7F84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2018-07-14T05:15:00Z</dcterms:created>
  <dc:creator>mayn</dc:creator>
  <cp:lastModifiedBy>mayn</cp:lastModifiedBy>
  <dcterms:modified xsi:type="dcterms:W3CDTF">2019-03-14T01:27:42Z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